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1"/>
        <w:gridCol w:w="1765"/>
        <w:gridCol w:w="6684"/>
      </w:tblGrid>
      <w:tr w:rsidR="007F076C" w:rsidRPr="00DC638E" w14:paraId="1EDAADB6" w14:textId="77777777" w:rsidTr="00CA4C50">
        <w:tc>
          <w:tcPr>
            <w:tcW w:w="3806" w:type="dxa"/>
            <w:gridSpan w:val="2"/>
          </w:tcPr>
          <w:p w14:paraId="01CB6580" w14:textId="77777777" w:rsidR="007F076C" w:rsidRPr="00DC638E" w:rsidRDefault="007564DC">
            <w:pPr>
              <w:rPr>
                <w:rFonts w:asciiTheme="majorHAnsi" w:hAnsiTheme="majorHAnsi" w:cstheme="majorHAnsi"/>
                <w:b/>
                <w:lang w:val="en-US"/>
              </w:rPr>
            </w:pPr>
            <w:r>
              <w:rPr>
                <w:rFonts w:asciiTheme="majorHAnsi" w:hAnsiTheme="majorHAnsi" w:cstheme="majorHAnsi"/>
                <w:b/>
                <w:lang w:val="en-US"/>
              </w:rPr>
              <w:t>ROLE TITLE:</w:t>
            </w:r>
          </w:p>
        </w:tc>
        <w:tc>
          <w:tcPr>
            <w:tcW w:w="6684" w:type="dxa"/>
          </w:tcPr>
          <w:p w14:paraId="730195BF" w14:textId="798AF950" w:rsidR="007F076C" w:rsidRPr="000D4A04" w:rsidRDefault="00A506BC">
            <w:pPr>
              <w:rPr>
                <w:rFonts w:asciiTheme="majorHAnsi" w:hAnsiTheme="majorHAnsi" w:cstheme="majorHAnsi"/>
                <w:color w:val="000000" w:themeColor="text1"/>
                <w:lang w:val="en-US"/>
              </w:rPr>
            </w:pPr>
            <w:sdt>
              <w:sdtPr>
                <w:rPr>
                  <w:rFonts w:asciiTheme="majorHAnsi" w:hAnsiTheme="majorHAnsi" w:cstheme="majorHAnsi"/>
                  <w:color w:val="000000" w:themeColor="text1"/>
                  <w:lang w:val="en-US"/>
                </w:rPr>
                <w:alias w:val="Title"/>
                <w:tag w:val=""/>
                <w:id w:val="1244303695"/>
                <w:placeholder>
                  <w:docPart w:val="AAD421DE9AFC4D6A8FBA87C6A195B23C"/>
                </w:placeholder>
                <w:dataBinding w:prefixMappings="xmlns:ns0='http://purl.org/dc/elements/1.1/' xmlns:ns1='http://schemas.openxmlformats.org/package/2006/metadata/core-properties' " w:xpath="/ns1:coreProperties[1]/ns0:title[1]" w:storeItemID="{6C3C8BC8-F283-45AE-878A-BAB7291924A1}"/>
                <w:text/>
              </w:sdtPr>
              <w:sdtEndPr/>
              <w:sdtContent>
                <w:r w:rsidR="00F270B6" w:rsidRPr="00F270B6">
                  <w:rPr>
                    <w:rFonts w:asciiTheme="majorHAnsi" w:hAnsiTheme="majorHAnsi" w:cstheme="majorHAnsi"/>
                    <w:color w:val="000000" w:themeColor="text1"/>
                    <w:lang w:val="en-US"/>
                  </w:rPr>
                  <w:t>Equestrian Facility and Programme Manager</w:t>
                </w:r>
              </w:sdtContent>
            </w:sdt>
          </w:p>
        </w:tc>
      </w:tr>
      <w:tr w:rsidR="00DC638E" w:rsidRPr="00DC638E" w14:paraId="26AFFFE3" w14:textId="77777777" w:rsidTr="00CA4C50">
        <w:tc>
          <w:tcPr>
            <w:tcW w:w="3806" w:type="dxa"/>
            <w:gridSpan w:val="2"/>
          </w:tcPr>
          <w:p w14:paraId="4646EA1F" w14:textId="77777777" w:rsidR="00D94ABA" w:rsidRPr="00DC638E" w:rsidRDefault="001907BD">
            <w:pPr>
              <w:rPr>
                <w:rFonts w:asciiTheme="majorHAnsi" w:hAnsiTheme="majorHAnsi" w:cstheme="majorHAnsi"/>
                <w:b/>
                <w:lang w:val="en-US"/>
              </w:rPr>
            </w:pPr>
            <w:r w:rsidRPr="00DC638E">
              <w:rPr>
                <w:rFonts w:asciiTheme="majorHAnsi" w:hAnsiTheme="majorHAnsi" w:cstheme="majorHAnsi"/>
                <w:b/>
                <w:lang w:val="en-US"/>
              </w:rPr>
              <w:t>DIVISION</w:t>
            </w:r>
            <w:r w:rsidR="00D94ABA" w:rsidRPr="00DC638E">
              <w:rPr>
                <w:rFonts w:asciiTheme="majorHAnsi" w:hAnsiTheme="majorHAnsi" w:cstheme="majorHAnsi"/>
                <w:b/>
                <w:lang w:val="en-US"/>
              </w:rPr>
              <w:t>:</w:t>
            </w:r>
          </w:p>
        </w:tc>
        <w:tc>
          <w:tcPr>
            <w:tcW w:w="6684" w:type="dxa"/>
          </w:tcPr>
          <w:p w14:paraId="29907A49" w14:textId="26E63053" w:rsidR="00D94ABA" w:rsidRPr="000D4A04" w:rsidRDefault="00A506BC">
            <w:pPr>
              <w:rPr>
                <w:rFonts w:asciiTheme="majorHAnsi" w:hAnsiTheme="majorHAnsi" w:cstheme="majorHAnsi"/>
                <w:bCs/>
                <w:color w:val="000000" w:themeColor="text1"/>
                <w:lang w:val="en-US"/>
              </w:rPr>
            </w:pPr>
            <w:sdt>
              <w:sdtPr>
                <w:rPr>
                  <w:rFonts w:asciiTheme="majorHAnsi" w:hAnsiTheme="majorHAnsi" w:cstheme="majorHAnsi"/>
                  <w:color w:val="000000" w:themeColor="text1"/>
                  <w:lang w:val="en-US"/>
                </w:rPr>
                <w:alias w:val="Division"/>
                <w:tag w:val="Division"/>
                <w:id w:val="-1171323729"/>
                <w:placeholder>
                  <w:docPart w:val="5718DC5F1B3B4335B75127B4E7278E66"/>
                </w:placeholder>
                <w:dropDownList>
                  <w:listItem w:value="Choose an item."/>
                  <w:listItem w:displayText="Community Engagement" w:value="Community Engagement"/>
                  <w:listItem w:displayText="Employee Engagement &amp; Administration Services" w:value="Employee Engagement &amp; Administration Services"/>
                  <w:listItem w:displayText="Learning, Teaching and Academic Innovation" w:value="Learning, Teaching and Academic Innovation"/>
                  <w:listItem w:displayText="Operations &amp; Shared Services" w:value="Operations &amp; Shared Services"/>
                  <w:listItem w:displayText="Principal's Office" w:value="Principal's Office"/>
                  <w:listItem w:displayText="Residential Education, Care &amp; Community" w:value="Residential Education, Care &amp; Community"/>
                  <w:listItem w:displayText="Safeguarding &amp; Legal Services" w:value="Safeguarding &amp; Legal Services"/>
                </w:dropDownList>
              </w:sdtPr>
              <w:sdtEndPr/>
              <w:sdtContent>
                <w:r w:rsidR="00FD244D" w:rsidRPr="000D4A04">
                  <w:rPr>
                    <w:rFonts w:asciiTheme="majorHAnsi" w:hAnsiTheme="majorHAnsi" w:cstheme="majorHAnsi"/>
                    <w:color w:val="000000" w:themeColor="text1"/>
                    <w:lang w:val="en-US"/>
                  </w:rPr>
                  <w:t>Residential Education, Care &amp; Community</w:t>
                </w:r>
              </w:sdtContent>
            </w:sdt>
          </w:p>
        </w:tc>
      </w:tr>
      <w:tr w:rsidR="007555F2" w:rsidRPr="007555F2" w14:paraId="78529C58" w14:textId="77777777" w:rsidTr="00CA4C50">
        <w:tc>
          <w:tcPr>
            <w:tcW w:w="3806" w:type="dxa"/>
            <w:gridSpan w:val="2"/>
          </w:tcPr>
          <w:p w14:paraId="48F8783D" w14:textId="77777777" w:rsidR="00D94ABA" w:rsidRPr="007555F2" w:rsidRDefault="00D94ABA">
            <w:pPr>
              <w:rPr>
                <w:rFonts w:asciiTheme="majorHAnsi" w:hAnsiTheme="majorHAnsi" w:cstheme="majorHAnsi"/>
                <w:b/>
                <w:lang w:val="en-US"/>
              </w:rPr>
            </w:pPr>
            <w:r w:rsidRPr="007555F2">
              <w:rPr>
                <w:rFonts w:asciiTheme="majorHAnsi" w:hAnsiTheme="majorHAnsi" w:cstheme="majorHAnsi"/>
                <w:b/>
                <w:lang w:val="en-US"/>
              </w:rPr>
              <w:t>CAMPUS:</w:t>
            </w:r>
          </w:p>
        </w:tc>
        <w:tc>
          <w:tcPr>
            <w:tcW w:w="6684" w:type="dxa"/>
          </w:tcPr>
          <w:p w14:paraId="7F298EA7" w14:textId="0010BAB3" w:rsidR="00D94ABA" w:rsidRPr="000D4A04" w:rsidRDefault="00A506BC">
            <w:pPr>
              <w:rPr>
                <w:rFonts w:asciiTheme="majorHAnsi" w:hAnsiTheme="majorHAnsi" w:cstheme="majorHAnsi"/>
                <w:color w:val="000000" w:themeColor="text1"/>
                <w:lang w:val="en-US"/>
              </w:rPr>
            </w:pPr>
            <w:sdt>
              <w:sdtPr>
                <w:rPr>
                  <w:rFonts w:asciiTheme="majorHAnsi" w:hAnsiTheme="majorHAnsi" w:cstheme="majorHAnsi"/>
                  <w:color w:val="000000" w:themeColor="text1"/>
                  <w:lang w:val="en-US"/>
                </w:rPr>
                <w:alias w:val="Campus Location"/>
                <w:tag w:val="Campus Location"/>
                <w:id w:val="185109780"/>
                <w:placeholder>
                  <w:docPart w:val="5718DC5F1B3B4335B75127B4E7278E66"/>
                </w:placeholder>
                <w:dropDownList>
                  <w:listItem w:value="Choose an item."/>
                  <w:listItem w:displayText="Corio" w:value="Corio"/>
                  <w:listItem w:displayText="Timbertop" w:value="Timbertop"/>
                  <w:listItem w:displayText="Toorak" w:value="Toorak"/>
                  <w:listItem w:displayText="Cross Campus" w:value="Cross Campus"/>
                </w:dropDownList>
              </w:sdtPr>
              <w:sdtEndPr/>
              <w:sdtContent>
                <w:r w:rsidR="00FD244D" w:rsidRPr="000D4A04">
                  <w:rPr>
                    <w:rFonts w:asciiTheme="majorHAnsi" w:hAnsiTheme="majorHAnsi" w:cstheme="majorHAnsi"/>
                    <w:color w:val="000000" w:themeColor="text1"/>
                    <w:lang w:val="en-US"/>
                  </w:rPr>
                  <w:t>Corio</w:t>
                </w:r>
              </w:sdtContent>
            </w:sdt>
          </w:p>
        </w:tc>
      </w:tr>
      <w:tr w:rsidR="009E2287" w:rsidRPr="002C752B" w14:paraId="63123268" w14:textId="77777777" w:rsidTr="00CA4C50">
        <w:tc>
          <w:tcPr>
            <w:tcW w:w="3806" w:type="dxa"/>
            <w:gridSpan w:val="2"/>
          </w:tcPr>
          <w:p w14:paraId="1444C998" w14:textId="77777777" w:rsidR="00D94ABA" w:rsidRPr="00691A35" w:rsidRDefault="00D94ABA">
            <w:pPr>
              <w:rPr>
                <w:rFonts w:asciiTheme="majorHAnsi" w:hAnsiTheme="majorHAnsi" w:cstheme="majorHAnsi"/>
                <w:lang w:val="en-US"/>
              </w:rPr>
            </w:pPr>
            <w:r w:rsidRPr="00691A35">
              <w:rPr>
                <w:rFonts w:asciiTheme="majorHAnsi" w:hAnsiTheme="majorHAnsi" w:cstheme="majorHAnsi"/>
                <w:b/>
                <w:lang w:val="en-US"/>
              </w:rPr>
              <w:t>REPORTS TO:</w:t>
            </w:r>
            <w:r w:rsidRPr="00691A35">
              <w:rPr>
                <w:rFonts w:asciiTheme="majorHAnsi" w:hAnsiTheme="majorHAnsi" w:cstheme="majorHAnsi"/>
                <w:lang w:val="en-US"/>
              </w:rPr>
              <w:t xml:space="preserve">  </w:t>
            </w:r>
          </w:p>
        </w:tc>
        <w:tc>
          <w:tcPr>
            <w:tcW w:w="6684" w:type="dxa"/>
          </w:tcPr>
          <w:p w14:paraId="2DF675CE" w14:textId="18222305" w:rsidR="00D94ABA" w:rsidRPr="000D4A04" w:rsidRDefault="002873C2">
            <w:pPr>
              <w:rPr>
                <w:rFonts w:asciiTheme="majorHAnsi" w:hAnsiTheme="majorHAnsi" w:cstheme="majorHAnsi"/>
                <w:bCs/>
                <w:color w:val="000000" w:themeColor="text1"/>
                <w:lang w:val="en-US"/>
              </w:rPr>
            </w:pPr>
            <w:r w:rsidRPr="000D4A04">
              <w:rPr>
                <w:rFonts w:asciiTheme="majorHAnsi" w:hAnsiTheme="majorHAnsi" w:cstheme="majorHAnsi"/>
                <w:bCs/>
                <w:color w:val="000000" w:themeColor="text1"/>
                <w:lang w:val="en-US"/>
              </w:rPr>
              <w:t>Director of Student Engagement and Experience | Cocurricular</w:t>
            </w:r>
          </w:p>
        </w:tc>
      </w:tr>
      <w:tr w:rsidR="00C57BB4" w:rsidRPr="002C752B" w14:paraId="6844204F" w14:textId="77777777" w:rsidTr="00CA4C50">
        <w:tc>
          <w:tcPr>
            <w:tcW w:w="3806" w:type="dxa"/>
            <w:gridSpan w:val="2"/>
            <w:tcBorders>
              <w:top w:val="single" w:sz="4" w:space="0" w:color="auto"/>
              <w:left w:val="single" w:sz="4" w:space="0" w:color="auto"/>
              <w:bottom w:val="single" w:sz="4" w:space="0" w:color="auto"/>
              <w:right w:val="single" w:sz="4" w:space="0" w:color="auto"/>
            </w:tcBorders>
          </w:tcPr>
          <w:p w14:paraId="4C24A010" w14:textId="77777777" w:rsidR="00D94ABA" w:rsidRPr="00691A35" w:rsidRDefault="00D94ABA">
            <w:pPr>
              <w:rPr>
                <w:rFonts w:asciiTheme="majorHAnsi" w:hAnsiTheme="majorHAnsi" w:cstheme="majorHAnsi"/>
                <w:b/>
                <w:lang w:val="en-US"/>
              </w:rPr>
            </w:pPr>
            <w:r w:rsidRPr="00691A35">
              <w:rPr>
                <w:rFonts w:asciiTheme="majorHAnsi" w:hAnsiTheme="majorHAnsi" w:cstheme="majorHAnsi"/>
                <w:b/>
                <w:lang w:val="en-US"/>
              </w:rPr>
              <w:t>DIRECT REPORTS:</w:t>
            </w:r>
          </w:p>
        </w:tc>
        <w:tc>
          <w:tcPr>
            <w:tcW w:w="6684" w:type="dxa"/>
            <w:tcBorders>
              <w:top w:val="single" w:sz="4" w:space="0" w:color="auto"/>
              <w:left w:val="single" w:sz="4" w:space="0" w:color="auto"/>
              <w:bottom w:val="single" w:sz="4" w:space="0" w:color="auto"/>
              <w:right w:val="single" w:sz="4" w:space="0" w:color="auto"/>
            </w:tcBorders>
          </w:tcPr>
          <w:p w14:paraId="341D6F50" w14:textId="74CE02E7" w:rsidR="004875C0" w:rsidRPr="000D4A04" w:rsidRDefault="004875C0">
            <w:pPr>
              <w:rPr>
                <w:rFonts w:asciiTheme="majorHAnsi" w:hAnsiTheme="majorHAnsi" w:cstheme="majorHAnsi"/>
                <w:color w:val="000000" w:themeColor="text1"/>
                <w:lang w:val="en-US"/>
              </w:rPr>
            </w:pPr>
            <w:r w:rsidRPr="000D4A04">
              <w:rPr>
                <w:rFonts w:asciiTheme="majorHAnsi" w:hAnsiTheme="majorHAnsi" w:cstheme="majorHAnsi"/>
                <w:color w:val="000000" w:themeColor="text1"/>
                <w:lang w:val="en-US"/>
              </w:rPr>
              <w:t>Activities Assistants | Equestrian</w:t>
            </w:r>
          </w:p>
        </w:tc>
      </w:tr>
      <w:tr w:rsidR="00CA4C50" w:rsidRPr="002C752B" w14:paraId="34CAC60F" w14:textId="77777777" w:rsidTr="6D11CA0F">
        <w:trPr>
          <w:trHeight w:val="520"/>
        </w:trPr>
        <w:tc>
          <w:tcPr>
            <w:tcW w:w="2041" w:type="dxa"/>
            <w:vMerge w:val="restart"/>
            <w:tcBorders>
              <w:top w:val="single" w:sz="4" w:space="0" w:color="auto"/>
              <w:left w:val="single" w:sz="4" w:space="0" w:color="auto"/>
              <w:right w:val="single" w:sz="4" w:space="0" w:color="auto"/>
            </w:tcBorders>
          </w:tcPr>
          <w:p w14:paraId="18986525" w14:textId="77777777" w:rsidR="00CA4C50" w:rsidRPr="00691A35" w:rsidRDefault="00CA4C50">
            <w:pPr>
              <w:rPr>
                <w:rFonts w:asciiTheme="majorHAnsi" w:hAnsiTheme="majorHAnsi" w:cstheme="majorBidi"/>
                <w:b/>
                <w:lang w:val="en-US"/>
              </w:rPr>
            </w:pPr>
            <w:r w:rsidRPr="77B33BD7">
              <w:rPr>
                <w:rFonts w:asciiTheme="majorHAnsi" w:hAnsiTheme="majorHAnsi" w:cstheme="majorBidi"/>
                <w:b/>
                <w:lang w:val="en-US"/>
              </w:rPr>
              <w:t xml:space="preserve">EMPLOYMENT STATUS: </w:t>
            </w:r>
          </w:p>
        </w:tc>
        <w:tc>
          <w:tcPr>
            <w:tcW w:w="1765" w:type="dxa"/>
            <w:tcBorders>
              <w:top w:val="single" w:sz="4" w:space="0" w:color="auto"/>
              <w:left w:val="single" w:sz="4" w:space="0" w:color="auto"/>
              <w:bottom w:val="single" w:sz="4" w:space="0" w:color="auto"/>
              <w:right w:val="single" w:sz="4" w:space="0" w:color="auto"/>
            </w:tcBorders>
          </w:tcPr>
          <w:p w14:paraId="296D0C3E" w14:textId="77777777" w:rsidR="00CA4C50" w:rsidRPr="00691A35" w:rsidRDefault="00C16E9A">
            <w:pPr>
              <w:rPr>
                <w:rFonts w:asciiTheme="majorHAnsi" w:hAnsiTheme="majorHAnsi" w:cstheme="majorHAnsi"/>
                <w:b/>
                <w:lang w:val="en-US"/>
              </w:rPr>
            </w:pPr>
            <w:r>
              <w:rPr>
                <w:rFonts w:asciiTheme="majorHAnsi" w:hAnsiTheme="majorHAnsi" w:cstheme="majorHAnsi"/>
                <w:b/>
                <w:lang w:val="en-US"/>
              </w:rPr>
              <w:t>Tenure</w:t>
            </w:r>
          </w:p>
        </w:tc>
        <w:tc>
          <w:tcPr>
            <w:tcW w:w="6684" w:type="dxa"/>
            <w:tcBorders>
              <w:top w:val="single" w:sz="4" w:space="0" w:color="auto"/>
              <w:left w:val="single" w:sz="4" w:space="0" w:color="auto"/>
              <w:right w:val="single" w:sz="4" w:space="0" w:color="auto"/>
            </w:tcBorders>
          </w:tcPr>
          <w:p w14:paraId="577B6B28" w14:textId="171537C1" w:rsidR="00CA4C50" w:rsidRPr="000D4A04" w:rsidRDefault="00A506BC" w:rsidP="00D40CBB">
            <w:pPr>
              <w:spacing w:line="240" w:lineRule="auto"/>
              <w:rPr>
                <w:rFonts w:asciiTheme="majorHAnsi" w:hAnsiTheme="majorHAnsi" w:cstheme="majorHAnsi"/>
                <w:color w:val="000000" w:themeColor="text1"/>
                <w:lang w:val="en-US"/>
              </w:rPr>
            </w:pPr>
            <w:sdt>
              <w:sdtPr>
                <w:rPr>
                  <w:rFonts w:asciiTheme="majorHAnsi" w:hAnsiTheme="majorHAnsi" w:cstheme="majorHAnsi"/>
                  <w:color w:val="000000" w:themeColor="text1"/>
                </w:rPr>
                <w:alias w:val="Employment Status"/>
                <w:tag w:val="Employment Status"/>
                <w:id w:val="1820689401"/>
                <w:placeholder>
                  <w:docPart w:val="9098918B41E84667B90E043CA2F41A00"/>
                </w:placeholder>
                <w:dropDownList>
                  <w:listItem w:value="Choose an item."/>
                  <w:listItem w:displayText="Full Time Ongoing" w:value="Full Time Ongoing"/>
                  <w:listItem w:displayText="Part Time Ongoing" w:value="Part Time Ongoing"/>
                  <w:listItem w:displayText="Full Time Maximum Term" w:value="Full Time Maximum Term"/>
                  <w:listItem w:displayText="Part Time Maximum Term" w:value="Part Time Maximum Term"/>
                  <w:listItem w:displayText="Casual" w:value="Casual"/>
                </w:dropDownList>
              </w:sdtPr>
              <w:sdtEndPr/>
              <w:sdtContent>
                <w:r w:rsidR="00DE2EBA" w:rsidRPr="000D4A04">
                  <w:rPr>
                    <w:rFonts w:asciiTheme="majorHAnsi" w:hAnsiTheme="majorHAnsi" w:cstheme="majorHAnsi"/>
                    <w:color w:val="000000" w:themeColor="text1"/>
                  </w:rPr>
                  <w:t>Full Time Ongoing</w:t>
                </w:r>
              </w:sdtContent>
            </w:sdt>
            <w:r w:rsidR="00CA4C50" w:rsidRPr="000D4A04">
              <w:rPr>
                <w:rFonts w:asciiTheme="majorHAnsi" w:hAnsiTheme="majorHAnsi" w:cstheme="majorHAnsi"/>
                <w:color w:val="000000" w:themeColor="text1"/>
              </w:rPr>
              <w:t xml:space="preserve"> </w:t>
            </w:r>
          </w:p>
        </w:tc>
      </w:tr>
      <w:tr w:rsidR="00CA4C50" w:rsidRPr="002C752B" w14:paraId="4B8EB59E" w14:textId="77777777" w:rsidTr="6D11CA0F">
        <w:trPr>
          <w:trHeight w:val="542"/>
        </w:trPr>
        <w:tc>
          <w:tcPr>
            <w:tcW w:w="2041" w:type="dxa"/>
            <w:vMerge/>
          </w:tcPr>
          <w:p w14:paraId="621CEFD5" w14:textId="77777777" w:rsidR="00CA4C50" w:rsidRPr="00691A35" w:rsidRDefault="00CA4C50">
            <w:pPr>
              <w:rPr>
                <w:rFonts w:asciiTheme="majorHAnsi" w:hAnsiTheme="majorHAnsi" w:cstheme="majorHAnsi"/>
                <w:b/>
                <w:lang w:val="en-US"/>
              </w:rPr>
            </w:pPr>
          </w:p>
        </w:tc>
        <w:tc>
          <w:tcPr>
            <w:tcW w:w="1765" w:type="dxa"/>
            <w:tcBorders>
              <w:top w:val="single" w:sz="4" w:space="0" w:color="auto"/>
              <w:left w:val="single" w:sz="4" w:space="0" w:color="auto"/>
              <w:bottom w:val="single" w:sz="4" w:space="0" w:color="auto"/>
              <w:right w:val="single" w:sz="4" w:space="0" w:color="auto"/>
            </w:tcBorders>
          </w:tcPr>
          <w:p w14:paraId="0B29BC0A" w14:textId="77777777" w:rsidR="00CA4C50" w:rsidRPr="00691A35" w:rsidRDefault="00C16E9A">
            <w:pPr>
              <w:rPr>
                <w:rFonts w:asciiTheme="majorHAnsi" w:hAnsiTheme="majorHAnsi" w:cstheme="majorHAnsi"/>
                <w:b/>
                <w:lang w:val="en-US"/>
              </w:rPr>
            </w:pPr>
            <w:r>
              <w:rPr>
                <w:rFonts w:asciiTheme="majorHAnsi" w:hAnsiTheme="majorHAnsi" w:cstheme="majorHAnsi"/>
                <w:b/>
                <w:lang w:val="en-US"/>
              </w:rPr>
              <w:t>Hours</w:t>
            </w:r>
          </w:p>
        </w:tc>
        <w:tc>
          <w:tcPr>
            <w:tcW w:w="6684" w:type="dxa"/>
            <w:tcBorders>
              <w:left w:val="single" w:sz="4" w:space="0" w:color="auto"/>
              <w:right w:val="single" w:sz="4" w:space="0" w:color="auto"/>
            </w:tcBorders>
          </w:tcPr>
          <w:p w14:paraId="60202094" w14:textId="3B2BC759" w:rsidR="000E1B64" w:rsidRPr="000D4A04" w:rsidRDefault="00C0626E" w:rsidP="00D40CBB">
            <w:pPr>
              <w:spacing w:line="240" w:lineRule="auto"/>
              <w:rPr>
                <w:rFonts w:asciiTheme="majorHAnsi" w:hAnsiTheme="majorHAnsi" w:cstheme="majorHAnsi"/>
                <w:color w:val="000000" w:themeColor="text1"/>
              </w:rPr>
            </w:pPr>
            <w:r w:rsidRPr="000D4A04">
              <w:rPr>
                <w:rFonts w:asciiTheme="majorHAnsi" w:hAnsiTheme="majorHAnsi" w:cstheme="majorHAnsi"/>
                <w:color w:val="000000" w:themeColor="text1"/>
              </w:rPr>
              <w:t>37.5 hours per week</w:t>
            </w:r>
          </w:p>
        </w:tc>
      </w:tr>
      <w:tr w:rsidR="00CA4C50" w:rsidRPr="002C752B" w14:paraId="5597D33E" w14:textId="77777777" w:rsidTr="6D11CA0F">
        <w:trPr>
          <w:trHeight w:val="436"/>
        </w:trPr>
        <w:tc>
          <w:tcPr>
            <w:tcW w:w="2041" w:type="dxa"/>
            <w:vMerge/>
          </w:tcPr>
          <w:p w14:paraId="3CDA3ECC" w14:textId="77777777" w:rsidR="00CA4C50" w:rsidRPr="00691A35" w:rsidRDefault="00CA4C50">
            <w:pPr>
              <w:rPr>
                <w:rFonts w:asciiTheme="majorHAnsi" w:hAnsiTheme="majorHAnsi" w:cstheme="majorHAnsi"/>
                <w:b/>
                <w:lang w:val="en-US"/>
              </w:rPr>
            </w:pPr>
          </w:p>
        </w:tc>
        <w:tc>
          <w:tcPr>
            <w:tcW w:w="1765" w:type="dxa"/>
            <w:tcBorders>
              <w:top w:val="single" w:sz="4" w:space="0" w:color="auto"/>
              <w:left w:val="single" w:sz="4" w:space="0" w:color="auto"/>
              <w:bottom w:val="single" w:sz="4" w:space="0" w:color="auto"/>
              <w:right w:val="single" w:sz="4" w:space="0" w:color="auto"/>
            </w:tcBorders>
          </w:tcPr>
          <w:p w14:paraId="1BA7EE21" w14:textId="77777777" w:rsidR="00CA4C50" w:rsidRPr="00691A35" w:rsidRDefault="00C16E9A">
            <w:pPr>
              <w:rPr>
                <w:rFonts w:asciiTheme="majorHAnsi" w:hAnsiTheme="majorHAnsi" w:cstheme="majorHAnsi"/>
                <w:b/>
                <w:lang w:val="en-US"/>
              </w:rPr>
            </w:pPr>
            <w:r>
              <w:rPr>
                <w:rFonts w:asciiTheme="majorHAnsi" w:hAnsiTheme="majorHAnsi" w:cstheme="majorHAnsi"/>
                <w:b/>
                <w:lang w:val="en-US"/>
              </w:rPr>
              <w:t>Working Weeks</w:t>
            </w:r>
          </w:p>
        </w:tc>
        <w:tc>
          <w:tcPr>
            <w:tcW w:w="6684" w:type="dxa"/>
            <w:tcBorders>
              <w:left w:val="single" w:sz="4" w:space="0" w:color="auto"/>
              <w:bottom w:val="single" w:sz="4" w:space="0" w:color="auto"/>
              <w:right w:val="single" w:sz="4" w:space="0" w:color="auto"/>
            </w:tcBorders>
          </w:tcPr>
          <w:sdt>
            <w:sdtPr>
              <w:rPr>
                <w:rFonts w:asciiTheme="majorHAnsi" w:hAnsiTheme="majorHAnsi" w:cstheme="majorBidi"/>
                <w:color w:val="000000" w:themeColor="text1"/>
                <w:lang w:val="en-US"/>
              </w:rPr>
              <w:alias w:val="Working Weeks Type"/>
              <w:tag w:val="Working Weeks Type"/>
              <w:id w:val="543954522"/>
              <w:placeholder>
                <w:docPart w:val="892969A6E18E4A65BD416E8F0CBA9FC6"/>
              </w:placeholder>
              <w:dropDownList>
                <w:listItem w:value="Choose an item."/>
                <w:listItem w:displayText="Casual | Usually during term time" w:value="Casual | Usually during term time"/>
                <w:listItem w:displayText="Casual | Anytime" w:value="Casual | Anytime"/>
                <w:listItem w:displayText="Standard 52 Weeks | 48 working weeks, 4 weeks annual leave" w:value="Standard 52 Weeks | 48 working weeks, 4 weeks annual leave"/>
                <w:listItem w:displayText="Teachers | Averaged over 52 weeks" w:value="Teachers | Averaged over 52 weeks"/>
                <w:listItem w:displayText="Yet to be determined" w:value="Yet to be determined"/>
                <w:listItem w:displayText="Annualised 52 Weeks | 38 working weeks, 4 weeks annual leave, 10 weeks leave without pay " w:value="Annualised 52 Weeks | 38 working weeks, 4 weeks annual leave, 10 weeks leave without pay "/>
                <w:listItem w:displayText="Annualised 52 Weeks | 39 working weeks, 4 weeks annual leave, 9 weeks leave without pay " w:value="Annualised 52 Weeks | 39 working weeks, 4 weeks annual leave, 9 weeks leave without pay "/>
                <w:listItem w:displayText="Annualised 52 Weeks | 40 working weeks, 4 weeks annual leave, 8 weeks leave without pay " w:value="Annualised 52 Weeks | 40 working weeks, 4 weeks annual leave, 8 weeks leave without pay "/>
                <w:listItem w:displayText="Annualised 52 Weeks | 41 working weeks, 4 weeks annual leave, 7 weeks leave without pay " w:value="Annualised 52 Weeks | 41 working weeks, 4 weeks annual leave, 7 weeks leave without pay "/>
                <w:listItem w:displayText="Annualised 52 Weeks | 42 working weeks, 4 weeks annual leave, 6 weeks leave without pay " w:value="Annualised 52 Weeks | 42 working weeks, 4 weeks annual leave, 6 weeks leave without pay "/>
                <w:listItem w:displayText="Annualised 52 Weeks | 43 working weeks, 4 weeks annual leave, 5 weeks leave without pay " w:value="Annualised 52 Weeks | 43 working weeks, 4 weeks annual leave, 5 weeks leave without pay "/>
                <w:listItem w:displayText="Annualised 52 Weeks | 44 working weeks, 4 weeks annual leave, 4 weeks leave without pay " w:value="Annualised 52 Weeks | 44 working weeks, 4 weeks annual leave, 4 weeks leave without pay "/>
                <w:listItem w:displayText="Annualised 52 Weeks | 45 working weeks, 4 weeks annual leave, 3 weeks leave without pay " w:value="Annualised 52 Weeks | 45 working weeks, 4 weeks annual leave, 3 weeks leave without pay "/>
                <w:listItem w:displayText="Annualised 52 Weeks | 46 working weeks, 4 weeks annual leave, 2 weeks leave without pay " w:value="Annualised 52 Weeks | 46 working weeks, 4 weeks annual leave, 2 weeks leave without pay "/>
                <w:listItem w:displayText="Annualised 52 Weeks | 47 working weeks, 4 weeks annual leave, 1 weeks leave without pay " w:value="Annualised 52 Weeks | 47 working weeks, 4 weeks annual leave, 1 weeks leave without pay "/>
              </w:dropDownList>
            </w:sdtPr>
            <w:sdtEndPr/>
            <w:sdtContent>
              <w:p w14:paraId="14672F8C" w14:textId="62ED349F" w:rsidR="00CA4C50" w:rsidRPr="000D4A04" w:rsidRDefault="00DE2EBA" w:rsidP="00D40CBB">
                <w:pPr>
                  <w:spacing w:line="240" w:lineRule="auto"/>
                  <w:rPr>
                    <w:rFonts w:asciiTheme="majorHAnsi" w:hAnsiTheme="majorHAnsi" w:cstheme="majorHAnsi"/>
                    <w:color w:val="000000" w:themeColor="text1"/>
                    <w:lang w:val="en-US"/>
                  </w:rPr>
                </w:pPr>
                <w:r w:rsidRPr="000D4A04">
                  <w:rPr>
                    <w:rFonts w:asciiTheme="majorHAnsi" w:hAnsiTheme="majorHAnsi" w:cstheme="majorBidi"/>
                    <w:color w:val="000000" w:themeColor="text1"/>
                    <w:lang w:val="en-US"/>
                  </w:rPr>
                  <w:t xml:space="preserve">Annualised 52 Weeks | 42 working weeks, 4 weeks annual leave, 6 weeks leave without pay </w:t>
                </w:r>
              </w:p>
            </w:sdtContent>
          </w:sdt>
        </w:tc>
      </w:tr>
      <w:tr w:rsidR="003D4D13" w:rsidRPr="003D4D13" w14:paraId="075012BF" w14:textId="77777777" w:rsidTr="000D4A04">
        <w:trPr>
          <w:trHeight w:val="298"/>
        </w:trPr>
        <w:tc>
          <w:tcPr>
            <w:tcW w:w="3806" w:type="dxa"/>
            <w:gridSpan w:val="2"/>
            <w:tcBorders>
              <w:top w:val="single" w:sz="4" w:space="0" w:color="auto"/>
              <w:left w:val="single" w:sz="4" w:space="0" w:color="auto"/>
              <w:bottom w:val="single" w:sz="4" w:space="0" w:color="auto"/>
              <w:right w:val="single" w:sz="4" w:space="0" w:color="auto"/>
            </w:tcBorders>
          </w:tcPr>
          <w:p w14:paraId="3C8FD301" w14:textId="77777777" w:rsidR="00D94ABA" w:rsidRPr="003D4D13" w:rsidRDefault="00D94ABA">
            <w:pPr>
              <w:rPr>
                <w:rFonts w:asciiTheme="majorHAnsi" w:hAnsiTheme="majorHAnsi" w:cstheme="majorHAnsi"/>
                <w:b/>
                <w:lang w:val="en-US"/>
              </w:rPr>
            </w:pPr>
            <w:r w:rsidRPr="003D4D13">
              <w:rPr>
                <w:rFonts w:asciiTheme="majorHAnsi" w:hAnsiTheme="majorHAnsi" w:cstheme="majorHAnsi"/>
                <w:b/>
                <w:lang w:val="en-US"/>
              </w:rPr>
              <w:t>CLASSIFICATION:</w:t>
            </w:r>
          </w:p>
        </w:tc>
        <w:tc>
          <w:tcPr>
            <w:tcW w:w="6684" w:type="dxa"/>
            <w:tcBorders>
              <w:top w:val="single" w:sz="4" w:space="0" w:color="auto"/>
              <w:left w:val="single" w:sz="4" w:space="0" w:color="auto"/>
              <w:bottom w:val="single" w:sz="4" w:space="0" w:color="auto"/>
              <w:right w:val="single" w:sz="4" w:space="0" w:color="auto"/>
            </w:tcBorders>
          </w:tcPr>
          <w:p w14:paraId="749EB343" w14:textId="4CB0071D" w:rsidR="00B2443A" w:rsidRPr="000D4A04" w:rsidRDefault="00A506BC">
            <w:pPr>
              <w:rPr>
                <w:rFonts w:asciiTheme="majorHAnsi" w:hAnsiTheme="majorHAnsi" w:cstheme="majorHAnsi"/>
                <w:color w:val="000000" w:themeColor="text1"/>
                <w:lang w:val="en-US"/>
              </w:rPr>
            </w:pPr>
            <w:sdt>
              <w:sdtPr>
                <w:rPr>
                  <w:rFonts w:asciiTheme="majorHAnsi" w:hAnsiTheme="majorHAnsi" w:cstheme="majorHAnsi"/>
                  <w:color w:val="000000" w:themeColor="text1"/>
                  <w:lang w:val="en-US"/>
                </w:rPr>
                <w:alias w:val="Salary Classification"/>
                <w:tag w:val="Salary Classification"/>
                <w:id w:val="-707635786"/>
                <w:placeholder>
                  <w:docPart w:val="5718DC5F1B3B4335B75127B4E7278E66"/>
                </w:placeholder>
                <w:dropDownList>
                  <w:listItem w:value="Choose an item."/>
                  <w:listItem w:displayText="Yet to be Classified" w:value="Yet to be Classified"/>
                  <w:listItem w:displayText="Teaching Salary Scales | GGS Enterprise Agreement" w:value="Teaching Salary Scales | GGS Enterprise Agreement"/>
                  <w:listItem w:displayText="Operational Salary Scale | General A1" w:value="Operational Salary Scale | General A1"/>
                  <w:listItem w:displayText="Operational Salary Scale | General A2" w:value="Operational Salary Scale | General A2"/>
                  <w:listItem w:displayText="Operational Salary Scale | General A3" w:value="Operational Salary Scale | General A3"/>
                  <w:listItem w:displayText="Operational Salary Scale | General A4" w:value="Operational Salary Scale | General A4"/>
                  <w:listItem w:displayText="Operational Salary Scale | General B4" w:value="Operational Salary Scale | General B4"/>
                  <w:listItem w:displayText="Operational Salary Scale | General A5" w:value="Operational Salary Scale | General A5"/>
                  <w:listItem w:displayText="Operational Salary Scale | General B5" w:value="Operational Salary Scale | General B5"/>
                  <w:listItem w:displayText="Operational Salary Scale | General C5" w:value="Operational Salary Scale | General C5"/>
                  <w:listItem w:displayText="Operational Salary Scale | General A6" w:value="Operational Salary Scale | General A6"/>
                  <w:listItem w:displayText="Operational Salary Scale | General B6" w:value="Operational Salary Scale | General B6"/>
                  <w:listItem w:displayText="Operational Salary Scale | General C6" w:value="Operational Salary Scale | General C6"/>
                  <w:listItem w:displayText="Operational Salary Scale | General A7" w:value="Operational Salary Scale | General A7"/>
                  <w:listItem w:displayText="Operational Salary Scale | General B7" w:value="Operational Salary Scale | General B7"/>
                  <w:listItem w:displayText="Operational Salary Scale | General C7" w:value="Operational Salary Scale | General C7"/>
                  <w:listItem w:displayText="Operational Salary Scale | General B8" w:value="Operational Salary Scale | General B8"/>
                  <w:listItem w:displayText="Operational Salary Scale | General C8" w:value="Operational Salary Scale | General C8"/>
                  <w:listItem w:displayText="Operational Salary Scale | General D8" w:value="Operational Salary Scale | General D8"/>
                  <w:listItem w:displayText="Operational Salary Scale | Wellbeing WA2" w:value="Operational Salary Scale | Wellbeing WA2"/>
                  <w:listItem w:displayText="Operational Salary Scale | Wellbeing WA6" w:value="Operational Salary Scale | Wellbeing WA6"/>
                  <w:listItem w:displayText="Operational Salary Scale | Wellbeing WA7" w:value="Operational Salary Scale | Wellbeing WA7"/>
                  <w:listItem w:displayText="Operational Salary Scale | Wellbeing WA8" w:value="Operational Salary Scale | Wellbeing WA8"/>
                  <w:listItem w:displayText="Operational Salary Scale | Outdoor Education OA6" w:value="Operational Salary Scale | Outdoor Education OA6"/>
                  <w:listItem w:displayText="Schools General Staff Award | Level 1" w:value="Schools General Staff Award | Level 1"/>
                  <w:listItem w:displayText="Schools General Staff Award | Level 2" w:value="Schools General Staff Award | Level 2"/>
                  <w:listItem w:displayText="Schools General Staff Award | Level 3" w:value="Schools General Staff Award | Level 3"/>
                  <w:listItem w:displayText="Schools General Staff Award | Level 4" w:value="Schools General Staff Award | Level 4"/>
                  <w:listItem w:displayText="Schools General Staff Award | Level 5" w:value="Schools General Staff Award | Level 5"/>
                  <w:listItem w:displayText="Schools General Staff Award | Level 6" w:value="Schools General Staff Award | Level 6"/>
                  <w:listItem w:displayText="Schools General Staff Award | Level 7" w:value="Schools General Staff Award | Level 7"/>
                  <w:listItem w:displayText="Schools General Staff Award | Level 8" w:value="Schools General Staff Award | Level 8"/>
                </w:dropDownList>
              </w:sdtPr>
              <w:sdtEndPr/>
              <w:sdtContent>
                <w:r w:rsidR="00DE2EBA" w:rsidRPr="000D4A04">
                  <w:rPr>
                    <w:rFonts w:asciiTheme="majorHAnsi" w:hAnsiTheme="majorHAnsi" w:cstheme="majorHAnsi"/>
                    <w:color w:val="000000" w:themeColor="text1"/>
                    <w:lang w:val="en-US"/>
                  </w:rPr>
                  <w:t>Operational Salary Scale | General B4</w:t>
                </w:r>
              </w:sdtContent>
            </w:sdt>
          </w:p>
        </w:tc>
      </w:tr>
    </w:tbl>
    <w:p w14:paraId="25EBD12D" w14:textId="77777777" w:rsidR="00B306EC" w:rsidRPr="002C752B" w:rsidRDefault="00B306EC" w:rsidP="002C752B">
      <w:pPr>
        <w:rPr>
          <w:rFonts w:asciiTheme="majorHAnsi" w:hAnsiTheme="majorHAnsi" w:cstheme="majorHAnsi"/>
        </w:rPr>
      </w:pPr>
    </w:p>
    <w:tbl>
      <w:tblPr>
        <w:tblStyle w:val="TableGrid"/>
        <w:tblW w:w="10485" w:type="dxa"/>
        <w:tblInd w:w="-709" w:type="dxa"/>
        <w:tblLayout w:type="fixed"/>
        <w:tblLook w:val="04A0" w:firstRow="1" w:lastRow="0" w:firstColumn="1" w:lastColumn="0" w:noHBand="0" w:noVBand="1"/>
      </w:tblPr>
      <w:tblGrid>
        <w:gridCol w:w="2264"/>
        <w:gridCol w:w="4110"/>
        <w:gridCol w:w="993"/>
        <w:gridCol w:w="1134"/>
        <w:gridCol w:w="992"/>
        <w:gridCol w:w="992"/>
      </w:tblGrid>
      <w:tr w:rsidR="005007D9" w:rsidRPr="00336221" w14:paraId="250E9874" w14:textId="77777777" w:rsidTr="00964C64">
        <w:tc>
          <w:tcPr>
            <w:tcW w:w="10485" w:type="dxa"/>
            <w:gridSpan w:val="6"/>
            <w:shd w:val="clear" w:color="auto" w:fill="8EAADB" w:themeFill="accent1" w:themeFillTint="99"/>
          </w:tcPr>
          <w:p w14:paraId="62C47021" w14:textId="77777777" w:rsidR="002C752B" w:rsidRPr="00336221" w:rsidRDefault="002C752B" w:rsidP="00096E56">
            <w:pPr>
              <w:rPr>
                <w:rFonts w:asciiTheme="majorHAnsi" w:hAnsiTheme="majorHAnsi" w:cstheme="majorHAnsi"/>
                <w:b/>
                <w:bCs/>
                <w:sz w:val="24"/>
                <w:szCs w:val="24"/>
              </w:rPr>
            </w:pPr>
            <w:r w:rsidRPr="00336221">
              <w:rPr>
                <w:rFonts w:asciiTheme="majorHAnsi" w:hAnsiTheme="majorHAnsi" w:cstheme="majorHAnsi"/>
                <w:b/>
                <w:bCs/>
                <w:sz w:val="24"/>
                <w:szCs w:val="24"/>
              </w:rPr>
              <w:t>THE ROLE</w:t>
            </w:r>
          </w:p>
        </w:tc>
      </w:tr>
      <w:tr w:rsidR="005007D9" w:rsidRPr="001C5C8D" w14:paraId="33DD4C90" w14:textId="77777777" w:rsidTr="00964C64">
        <w:tc>
          <w:tcPr>
            <w:tcW w:w="10485" w:type="dxa"/>
            <w:gridSpan w:val="6"/>
            <w:shd w:val="clear" w:color="auto" w:fill="D9E2F3" w:themeFill="accent1" w:themeFillTint="33"/>
          </w:tcPr>
          <w:p w14:paraId="3BFB5449" w14:textId="77777777" w:rsidR="002C752B" w:rsidRPr="001C5C8D" w:rsidRDefault="002C752B" w:rsidP="0FE96560">
            <w:pPr>
              <w:rPr>
                <w:rFonts w:asciiTheme="majorHAnsi" w:hAnsiTheme="majorHAnsi" w:cstheme="majorBidi"/>
                <w:b/>
                <w:bCs/>
              </w:rPr>
            </w:pPr>
            <w:r w:rsidRPr="0FE96560">
              <w:rPr>
                <w:rFonts w:asciiTheme="majorHAnsi" w:hAnsiTheme="majorHAnsi" w:cstheme="majorBidi"/>
                <w:b/>
                <w:bCs/>
              </w:rPr>
              <w:t>Genera</w:t>
            </w:r>
            <w:r w:rsidR="1ED1FFC3" w:rsidRPr="0FE96560">
              <w:rPr>
                <w:rFonts w:asciiTheme="majorHAnsi" w:hAnsiTheme="majorHAnsi" w:cstheme="majorBidi"/>
                <w:b/>
                <w:bCs/>
              </w:rPr>
              <w:t>l</w:t>
            </w:r>
            <w:r w:rsidRPr="0FE96560">
              <w:rPr>
                <w:rFonts w:asciiTheme="majorHAnsi" w:hAnsiTheme="majorHAnsi" w:cstheme="majorBidi"/>
                <w:b/>
                <w:bCs/>
              </w:rPr>
              <w:t xml:space="preserve"> Description and Role Purpose</w:t>
            </w:r>
          </w:p>
        </w:tc>
      </w:tr>
      <w:tr w:rsidR="00DD0B71" w:rsidRPr="002C752B" w14:paraId="5D7B11BB" w14:textId="77777777" w:rsidTr="00964C64">
        <w:tc>
          <w:tcPr>
            <w:tcW w:w="10485" w:type="dxa"/>
            <w:gridSpan w:val="6"/>
          </w:tcPr>
          <w:p w14:paraId="6334D08A" w14:textId="265E729B" w:rsidR="006E677A" w:rsidRPr="000D4A04" w:rsidRDefault="006E677A" w:rsidP="006E677A">
            <w:pPr>
              <w:jc w:val="both"/>
              <w:rPr>
                <w:rFonts w:ascii="Calibri Light" w:hAnsi="Calibri Light" w:cs="Calibri Light"/>
                <w:color w:val="000000" w:themeColor="text1"/>
              </w:rPr>
            </w:pPr>
            <w:r w:rsidRPr="000D4A04">
              <w:rPr>
                <w:rFonts w:ascii="Calibri Light" w:hAnsi="Calibri Light" w:cs="Calibri Light"/>
                <w:color w:val="000000" w:themeColor="text1"/>
              </w:rPr>
              <w:t xml:space="preserve">The </w:t>
            </w:r>
            <w:sdt>
              <w:sdtPr>
                <w:rPr>
                  <w:rFonts w:asciiTheme="majorHAnsi" w:hAnsiTheme="majorHAnsi" w:cstheme="majorHAnsi"/>
                  <w:color w:val="000000" w:themeColor="text1"/>
                </w:rPr>
                <w:alias w:val="Title"/>
                <w:tag w:val=""/>
                <w:id w:val="870349885"/>
                <w:placeholder>
                  <w:docPart w:val="32EDCF49A9D947CFB808C33D1B22991B"/>
                </w:placeholder>
                <w:dataBinding w:prefixMappings="xmlns:ns0='http://purl.org/dc/elements/1.1/' xmlns:ns1='http://schemas.openxmlformats.org/package/2006/metadata/core-properties' " w:xpath="/ns1:coreProperties[1]/ns0:title[1]" w:storeItemID="{6C3C8BC8-F283-45AE-878A-BAB7291924A1}"/>
                <w:text/>
              </w:sdtPr>
              <w:sdtContent>
                <w:r w:rsidR="00EC73C6" w:rsidRPr="00F270B6">
                  <w:rPr>
                    <w:rFonts w:asciiTheme="majorHAnsi" w:hAnsiTheme="majorHAnsi" w:cstheme="majorHAnsi"/>
                    <w:color w:val="000000" w:themeColor="text1"/>
                  </w:rPr>
                  <w:t xml:space="preserve">Equestrian Facility and </w:t>
                </w:r>
                <w:proofErr w:type="spellStart"/>
                <w:r w:rsidR="00EC73C6" w:rsidRPr="00F270B6">
                  <w:rPr>
                    <w:rFonts w:asciiTheme="majorHAnsi" w:hAnsiTheme="majorHAnsi" w:cstheme="majorHAnsi"/>
                    <w:color w:val="000000" w:themeColor="text1"/>
                  </w:rPr>
                  <w:t>Programme</w:t>
                </w:r>
                <w:proofErr w:type="spellEnd"/>
                <w:r w:rsidR="00EC73C6" w:rsidRPr="00F270B6">
                  <w:rPr>
                    <w:rFonts w:asciiTheme="majorHAnsi" w:hAnsiTheme="majorHAnsi" w:cstheme="majorHAnsi"/>
                    <w:color w:val="000000" w:themeColor="text1"/>
                  </w:rPr>
                  <w:t xml:space="preserve"> Manager</w:t>
                </w:r>
              </w:sdtContent>
            </w:sdt>
            <w:r w:rsidR="00EC73C6">
              <w:rPr>
                <w:rFonts w:ascii="Calibri Light" w:hAnsi="Calibri Light" w:cs="Calibri Light"/>
                <w:color w:val="000000" w:themeColor="text1"/>
              </w:rPr>
              <w:t xml:space="preserve"> </w:t>
            </w:r>
            <w:r w:rsidRPr="000D4A04">
              <w:rPr>
                <w:rFonts w:ascii="Calibri Light" w:hAnsi="Calibri Light" w:cs="Calibri Light"/>
                <w:color w:val="000000" w:themeColor="text1"/>
              </w:rPr>
              <w:t xml:space="preserve">provides </w:t>
            </w:r>
            <w:r w:rsidR="00122376" w:rsidRPr="000D4A04">
              <w:rPr>
                <w:rFonts w:ascii="Calibri Light" w:hAnsi="Calibri Light" w:cs="Calibri Light"/>
                <w:color w:val="000000" w:themeColor="text1"/>
              </w:rPr>
              <w:t>program coordination</w:t>
            </w:r>
            <w:r w:rsidR="0008500E" w:rsidRPr="000D4A04">
              <w:rPr>
                <w:rFonts w:ascii="Calibri Light" w:hAnsi="Calibri Light" w:cs="Calibri Light"/>
                <w:color w:val="000000" w:themeColor="text1"/>
              </w:rPr>
              <w:t>, horse management</w:t>
            </w:r>
            <w:r w:rsidR="00122376" w:rsidRPr="000D4A04">
              <w:rPr>
                <w:rFonts w:ascii="Calibri Light" w:hAnsi="Calibri Light" w:cs="Calibri Light"/>
                <w:color w:val="000000" w:themeColor="text1"/>
              </w:rPr>
              <w:t xml:space="preserve"> and </w:t>
            </w:r>
            <w:r w:rsidRPr="000D4A04">
              <w:rPr>
                <w:rFonts w:ascii="Calibri Light" w:hAnsi="Calibri Light" w:cs="Calibri Light"/>
                <w:color w:val="000000" w:themeColor="text1"/>
              </w:rPr>
              <w:t xml:space="preserve">facility services for students to build their equestrian skills. </w:t>
            </w:r>
            <w:proofErr w:type="gramStart"/>
            <w:r w:rsidRPr="000D4A04">
              <w:rPr>
                <w:rFonts w:ascii="Calibri Light" w:hAnsi="Calibri Light" w:cs="Calibri Light"/>
                <w:color w:val="000000" w:themeColor="text1"/>
              </w:rPr>
              <w:t>Ensure</w:t>
            </w:r>
            <w:r w:rsidR="001B503C" w:rsidRPr="000D4A04">
              <w:rPr>
                <w:rFonts w:ascii="Calibri Light" w:hAnsi="Calibri Light" w:cs="Calibri Light"/>
                <w:color w:val="000000" w:themeColor="text1"/>
              </w:rPr>
              <w:t>s</w:t>
            </w:r>
            <w:proofErr w:type="gramEnd"/>
            <w:r w:rsidRPr="000D4A04">
              <w:rPr>
                <w:rFonts w:ascii="Calibri Light" w:hAnsi="Calibri Light" w:cs="Calibri Light"/>
                <w:color w:val="000000" w:themeColor="text1"/>
              </w:rPr>
              <w:t xml:space="preserve"> smooth operational efficiencies for all aspects of the centre.  Lead and manage the </w:t>
            </w:r>
            <w:r w:rsidR="00316A58">
              <w:rPr>
                <w:rFonts w:ascii="Calibri Light" w:hAnsi="Calibri Light" w:cs="Calibri Light"/>
                <w:color w:val="000000" w:themeColor="text1"/>
              </w:rPr>
              <w:t>E</w:t>
            </w:r>
            <w:r w:rsidRPr="000D4A04">
              <w:rPr>
                <w:rFonts w:ascii="Calibri Light" w:hAnsi="Calibri Light" w:cs="Calibri Light"/>
                <w:color w:val="000000" w:themeColor="text1"/>
              </w:rPr>
              <w:t xml:space="preserve">questrian </w:t>
            </w:r>
            <w:proofErr w:type="gramStart"/>
            <w:r w:rsidR="00316A58">
              <w:rPr>
                <w:rFonts w:ascii="Calibri Light" w:hAnsi="Calibri Light" w:cs="Calibri Light"/>
                <w:color w:val="000000" w:themeColor="text1"/>
              </w:rPr>
              <w:t>C</w:t>
            </w:r>
            <w:r w:rsidRPr="000D4A04">
              <w:rPr>
                <w:rFonts w:ascii="Calibri Light" w:hAnsi="Calibri Light" w:cs="Calibri Light"/>
                <w:color w:val="000000" w:themeColor="text1"/>
              </w:rPr>
              <w:t>entre</w:t>
            </w:r>
            <w:proofErr w:type="gramEnd"/>
            <w:r w:rsidRPr="000D4A04">
              <w:rPr>
                <w:rFonts w:ascii="Calibri Light" w:hAnsi="Calibri Light" w:cs="Calibri Light"/>
                <w:color w:val="000000" w:themeColor="text1"/>
              </w:rPr>
              <w:t xml:space="preserve"> ensuring the </w:t>
            </w:r>
            <w:proofErr w:type="gramStart"/>
            <w:r w:rsidRPr="000D4A04">
              <w:rPr>
                <w:rFonts w:ascii="Calibri Light" w:hAnsi="Calibri Light" w:cs="Calibri Light"/>
                <w:color w:val="000000" w:themeColor="text1"/>
              </w:rPr>
              <w:t>wellbeing</w:t>
            </w:r>
            <w:proofErr w:type="gramEnd"/>
            <w:r w:rsidRPr="000D4A04">
              <w:rPr>
                <w:rFonts w:ascii="Calibri Light" w:hAnsi="Calibri Light" w:cs="Calibri Light"/>
                <w:color w:val="000000" w:themeColor="text1"/>
              </w:rPr>
              <w:t xml:space="preserve"> and safe environment for horse</w:t>
            </w:r>
            <w:r w:rsidR="001B503C" w:rsidRPr="000D4A04">
              <w:rPr>
                <w:rFonts w:ascii="Calibri Light" w:hAnsi="Calibri Light" w:cs="Calibri Light"/>
                <w:color w:val="000000" w:themeColor="text1"/>
              </w:rPr>
              <w:t>s</w:t>
            </w:r>
            <w:r w:rsidRPr="000D4A04">
              <w:rPr>
                <w:rFonts w:ascii="Calibri Light" w:hAnsi="Calibri Light" w:cs="Calibri Light"/>
                <w:color w:val="000000" w:themeColor="text1"/>
              </w:rPr>
              <w:t xml:space="preserve"> and students. Build the </w:t>
            </w:r>
            <w:r w:rsidR="001B503C" w:rsidRPr="000D4A04">
              <w:rPr>
                <w:rFonts w:ascii="Calibri Light" w:hAnsi="Calibri Light" w:cs="Calibri Light"/>
                <w:color w:val="000000" w:themeColor="text1"/>
              </w:rPr>
              <w:t xml:space="preserve">School </w:t>
            </w:r>
            <w:r w:rsidRPr="000D4A04">
              <w:rPr>
                <w:rFonts w:ascii="Calibri Light" w:hAnsi="Calibri Light" w:cs="Calibri Light"/>
                <w:color w:val="000000" w:themeColor="text1"/>
              </w:rPr>
              <w:t>profile for high-quality provision of equestrian</w:t>
            </w:r>
            <w:r w:rsidR="004D75AE" w:rsidRPr="000D4A04">
              <w:rPr>
                <w:rFonts w:ascii="Calibri Light" w:hAnsi="Calibri Light" w:cs="Calibri Light"/>
                <w:color w:val="000000" w:themeColor="text1"/>
              </w:rPr>
              <w:t xml:space="preserve"> </w:t>
            </w:r>
            <w:r w:rsidR="00B23481" w:rsidRPr="000D4A04">
              <w:rPr>
                <w:rFonts w:ascii="Calibri Light" w:hAnsi="Calibri Light" w:cs="Calibri Light"/>
                <w:color w:val="000000" w:themeColor="text1"/>
              </w:rPr>
              <w:t>activities, including student participation in</w:t>
            </w:r>
            <w:r w:rsidRPr="000D4A04">
              <w:rPr>
                <w:rFonts w:ascii="Calibri Light" w:hAnsi="Calibri Light" w:cs="Calibri Light"/>
                <w:color w:val="000000" w:themeColor="text1"/>
              </w:rPr>
              <w:t xml:space="preserve"> interschool events. </w:t>
            </w:r>
          </w:p>
          <w:p w14:paraId="7E324940" w14:textId="0A6D22AD" w:rsidR="006E677A" w:rsidRPr="000D4A04" w:rsidRDefault="00F172DE" w:rsidP="00436B29">
            <w:pPr>
              <w:jc w:val="both"/>
              <w:rPr>
                <w:rFonts w:ascii="Calibri Light" w:hAnsi="Calibri Light" w:cs="Calibri Light"/>
                <w:color w:val="000000" w:themeColor="text1"/>
              </w:rPr>
            </w:pPr>
            <w:r w:rsidRPr="000D4A04">
              <w:rPr>
                <w:rFonts w:ascii="Calibri Light" w:hAnsi="Calibri Light" w:cs="Calibri Light"/>
                <w:color w:val="000000" w:themeColor="text1"/>
              </w:rPr>
              <w:t>Equestrian Centre:</w:t>
            </w:r>
          </w:p>
          <w:p w14:paraId="3386660A" w14:textId="77777777" w:rsidR="002C752B" w:rsidRPr="000D4A04" w:rsidRDefault="003E19AD" w:rsidP="00436B29">
            <w:pPr>
              <w:jc w:val="both"/>
              <w:rPr>
                <w:rFonts w:ascii="Calibri Light" w:hAnsi="Calibri Light" w:cs="Calibri Light"/>
                <w:color w:val="000000" w:themeColor="text1"/>
              </w:rPr>
            </w:pPr>
            <w:r w:rsidRPr="000D4A04">
              <w:rPr>
                <w:rFonts w:ascii="Calibri Light" w:hAnsi="Calibri Light" w:cs="Calibri Light"/>
                <w:color w:val="000000" w:themeColor="text1"/>
              </w:rPr>
              <w:t xml:space="preserve">The equestrian facility is located on the Corio Campus and exists to further the sport of equestrian at Geelong Grammar School. The Centre’s facilities provide for both horses and riders to participate in different equestrian disciplines at varying levels. It houses </w:t>
            </w:r>
            <w:proofErr w:type="gramStart"/>
            <w:r w:rsidRPr="000D4A04">
              <w:rPr>
                <w:rFonts w:ascii="Calibri Light" w:hAnsi="Calibri Light" w:cs="Calibri Light"/>
                <w:color w:val="000000" w:themeColor="text1"/>
              </w:rPr>
              <w:t>student’s</w:t>
            </w:r>
            <w:proofErr w:type="gramEnd"/>
            <w:r w:rsidRPr="000D4A04">
              <w:rPr>
                <w:rFonts w:ascii="Calibri Light" w:hAnsi="Calibri Light" w:cs="Calibri Light"/>
                <w:color w:val="000000" w:themeColor="text1"/>
              </w:rPr>
              <w:t xml:space="preserve"> horses during term time. The Centre runs and supports </w:t>
            </w:r>
            <w:proofErr w:type="gramStart"/>
            <w:r w:rsidRPr="000D4A04">
              <w:rPr>
                <w:rFonts w:ascii="Calibri Light" w:hAnsi="Calibri Light" w:cs="Calibri Light"/>
                <w:color w:val="000000" w:themeColor="text1"/>
              </w:rPr>
              <w:t>students</w:t>
            </w:r>
            <w:proofErr w:type="gramEnd"/>
            <w:r w:rsidRPr="000D4A04">
              <w:rPr>
                <w:rFonts w:ascii="Calibri Light" w:hAnsi="Calibri Light" w:cs="Calibri Light"/>
                <w:color w:val="000000" w:themeColor="text1"/>
              </w:rPr>
              <w:t xml:space="preserve"> participation in </w:t>
            </w:r>
            <w:proofErr w:type="gramStart"/>
            <w:r w:rsidRPr="000D4A04">
              <w:rPr>
                <w:rFonts w:ascii="Calibri Light" w:hAnsi="Calibri Light" w:cs="Calibri Light"/>
                <w:color w:val="000000" w:themeColor="text1"/>
              </w:rPr>
              <w:t>a number of</w:t>
            </w:r>
            <w:proofErr w:type="gramEnd"/>
            <w:r w:rsidRPr="000D4A04">
              <w:rPr>
                <w:rFonts w:ascii="Calibri Light" w:hAnsi="Calibri Light" w:cs="Calibri Light"/>
                <w:color w:val="000000" w:themeColor="text1"/>
              </w:rPr>
              <w:t xml:space="preserve"> events throughout the year.</w:t>
            </w:r>
          </w:p>
          <w:p w14:paraId="4BCEF432" w14:textId="6AF8443A" w:rsidR="004D1BE9" w:rsidRPr="003E19AD" w:rsidRDefault="004D1BE9" w:rsidP="00436B29">
            <w:pPr>
              <w:jc w:val="both"/>
              <w:rPr>
                <w:rFonts w:asciiTheme="majorHAnsi" w:hAnsiTheme="majorHAnsi" w:cstheme="majorHAnsi"/>
                <w:iCs/>
                <w:color w:val="EE0000"/>
              </w:rPr>
            </w:pPr>
            <w:r w:rsidRPr="000D4A04">
              <w:rPr>
                <w:rFonts w:ascii="Calibri Light" w:hAnsi="Calibri Light" w:cs="Calibri Light"/>
                <w:color w:val="000000" w:themeColor="text1"/>
              </w:rPr>
              <w:t xml:space="preserve">In the </w:t>
            </w:r>
            <w:r w:rsidR="00316A58">
              <w:rPr>
                <w:rFonts w:ascii="Calibri Light" w:hAnsi="Calibri Light" w:cs="Calibri Light"/>
                <w:color w:val="000000" w:themeColor="text1"/>
              </w:rPr>
              <w:t>E</w:t>
            </w:r>
            <w:r w:rsidRPr="000D4A04">
              <w:rPr>
                <w:rFonts w:ascii="Calibri Light" w:hAnsi="Calibri Light" w:cs="Calibri Light"/>
                <w:color w:val="000000" w:themeColor="text1"/>
              </w:rPr>
              <w:t xml:space="preserve">questrian </w:t>
            </w:r>
            <w:r w:rsidR="00316A58">
              <w:rPr>
                <w:rFonts w:ascii="Calibri Light" w:hAnsi="Calibri Light" w:cs="Calibri Light"/>
                <w:color w:val="000000" w:themeColor="text1"/>
              </w:rPr>
              <w:t>P</w:t>
            </w:r>
            <w:r w:rsidR="001B7E47" w:rsidRPr="000D4A04">
              <w:rPr>
                <w:rFonts w:ascii="Calibri Light" w:hAnsi="Calibri Light" w:cs="Calibri Light"/>
                <w:color w:val="000000" w:themeColor="text1"/>
              </w:rPr>
              <w:t>rogram</w:t>
            </w:r>
            <w:r w:rsidRPr="000D4A04">
              <w:rPr>
                <w:rFonts w:ascii="Calibri Light" w:hAnsi="Calibri Light" w:cs="Calibri Light"/>
                <w:color w:val="000000" w:themeColor="text1"/>
              </w:rPr>
              <w:t xml:space="preserve"> introduced a learn to ride program for students who do not own their own horse.</w:t>
            </w:r>
            <w:r w:rsidR="00EE5AF2" w:rsidRPr="000D4A04">
              <w:rPr>
                <w:rFonts w:ascii="Calibri Light" w:hAnsi="Calibri Light" w:cs="Calibri Light"/>
                <w:color w:val="000000" w:themeColor="text1"/>
              </w:rPr>
              <w:t xml:space="preserve"> The </w:t>
            </w:r>
            <w:r w:rsidR="00316A58">
              <w:rPr>
                <w:rFonts w:ascii="Calibri Light" w:hAnsi="Calibri Light" w:cs="Calibri Light"/>
                <w:color w:val="000000" w:themeColor="text1"/>
              </w:rPr>
              <w:t>E</w:t>
            </w:r>
            <w:r w:rsidR="00EE5AF2" w:rsidRPr="000D4A04">
              <w:rPr>
                <w:rFonts w:ascii="Calibri Light" w:hAnsi="Calibri Light" w:cs="Calibri Light"/>
                <w:color w:val="000000" w:themeColor="text1"/>
              </w:rPr>
              <w:t xml:space="preserve">questrian </w:t>
            </w:r>
            <w:r w:rsidR="00316A58">
              <w:rPr>
                <w:rFonts w:ascii="Calibri Light" w:hAnsi="Calibri Light" w:cs="Calibri Light"/>
                <w:color w:val="000000" w:themeColor="text1"/>
              </w:rPr>
              <w:t>C</w:t>
            </w:r>
            <w:r w:rsidR="00EE5AF2" w:rsidRPr="000D4A04">
              <w:rPr>
                <w:rFonts w:ascii="Calibri Light" w:hAnsi="Calibri Light" w:cs="Calibri Light"/>
                <w:color w:val="000000" w:themeColor="text1"/>
              </w:rPr>
              <w:t xml:space="preserve">entre also </w:t>
            </w:r>
            <w:r w:rsidR="00356C37" w:rsidRPr="000D4A04">
              <w:rPr>
                <w:rFonts w:ascii="Calibri Light" w:hAnsi="Calibri Light" w:cs="Calibri Light"/>
                <w:color w:val="000000" w:themeColor="text1"/>
              </w:rPr>
              <w:t>enables</w:t>
            </w:r>
            <w:r w:rsidR="00EE5AF2" w:rsidRPr="000D4A04">
              <w:rPr>
                <w:rFonts w:ascii="Calibri Light" w:hAnsi="Calibri Light" w:cs="Calibri Light"/>
                <w:color w:val="000000" w:themeColor="text1"/>
              </w:rPr>
              <w:t xml:space="preserve"> the provision of the polo program via </w:t>
            </w:r>
            <w:r w:rsidR="005C38B9" w:rsidRPr="000D4A04">
              <w:rPr>
                <w:rFonts w:ascii="Calibri Light" w:hAnsi="Calibri Light" w:cs="Calibri Light"/>
                <w:color w:val="000000" w:themeColor="text1"/>
              </w:rPr>
              <w:t xml:space="preserve">oversight of the polo program, </w:t>
            </w:r>
            <w:r w:rsidR="00EE5AF2" w:rsidRPr="000D4A04">
              <w:rPr>
                <w:rFonts w:ascii="Calibri Light" w:hAnsi="Calibri Light" w:cs="Calibri Light"/>
                <w:color w:val="000000" w:themeColor="text1"/>
              </w:rPr>
              <w:t xml:space="preserve">facility use, </w:t>
            </w:r>
            <w:r w:rsidR="008E5F1A" w:rsidRPr="000D4A04">
              <w:rPr>
                <w:rFonts w:ascii="Calibri Light" w:hAnsi="Calibri Light" w:cs="Calibri Light"/>
                <w:color w:val="000000" w:themeColor="text1"/>
              </w:rPr>
              <w:t xml:space="preserve">providing </w:t>
            </w:r>
            <w:r w:rsidR="00EE5AF2" w:rsidRPr="000D4A04">
              <w:rPr>
                <w:rFonts w:ascii="Calibri Light" w:hAnsi="Calibri Light" w:cs="Calibri Light"/>
                <w:color w:val="000000" w:themeColor="text1"/>
              </w:rPr>
              <w:t xml:space="preserve">horses for rider assessments </w:t>
            </w:r>
            <w:r w:rsidR="008E5F1A" w:rsidRPr="000D4A04">
              <w:rPr>
                <w:rFonts w:ascii="Calibri Light" w:hAnsi="Calibri Light" w:cs="Calibri Light"/>
                <w:color w:val="000000" w:themeColor="text1"/>
              </w:rPr>
              <w:t>together with</w:t>
            </w:r>
            <w:r w:rsidR="00EE5AF2" w:rsidRPr="000D4A04">
              <w:rPr>
                <w:rFonts w:ascii="Calibri Light" w:hAnsi="Calibri Light" w:cs="Calibri Light"/>
                <w:color w:val="000000" w:themeColor="text1"/>
              </w:rPr>
              <w:t xml:space="preserve"> </w:t>
            </w:r>
            <w:proofErr w:type="gramStart"/>
            <w:r w:rsidR="00EE5AF2" w:rsidRPr="000D4A04">
              <w:rPr>
                <w:rFonts w:ascii="Calibri Light" w:hAnsi="Calibri Light" w:cs="Calibri Light"/>
                <w:color w:val="000000" w:themeColor="text1"/>
              </w:rPr>
              <w:t>learn</w:t>
            </w:r>
            <w:proofErr w:type="gramEnd"/>
            <w:r w:rsidR="00EE5AF2" w:rsidRPr="000D4A04">
              <w:rPr>
                <w:rFonts w:ascii="Calibri Light" w:hAnsi="Calibri Light" w:cs="Calibri Light"/>
                <w:color w:val="000000" w:themeColor="text1"/>
              </w:rPr>
              <w:t xml:space="preserve"> to ride lessons</w:t>
            </w:r>
            <w:r w:rsidR="008E5F1A" w:rsidRPr="000D4A04">
              <w:rPr>
                <w:rFonts w:ascii="Calibri Light" w:hAnsi="Calibri Light" w:cs="Calibri Light"/>
                <w:color w:val="000000" w:themeColor="text1"/>
              </w:rPr>
              <w:t xml:space="preserve"> for riders to be able to join polo lessons in the future</w:t>
            </w:r>
            <w:r w:rsidR="00EE5AF2" w:rsidRPr="000D4A04">
              <w:rPr>
                <w:rFonts w:ascii="Calibri Light" w:hAnsi="Calibri Light" w:cs="Calibri Light"/>
                <w:color w:val="000000" w:themeColor="text1"/>
              </w:rPr>
              <w:t>.</w:t>
            </w:r>
          </w:p>
        </w:tc>
      </w:tr>
      <w:tr w:rsidR="005007D9" w:rsidRPr="001C5C8D" w14:paraId="7CF41AF3" w14:textId="77777777" w:rsidTr="00964C64">
        <w:tc>
          <w:tcPr>
            <w:tcW w:w="10485" w:type="dxa"/>
            <w:gridSpan w:val="6"/>
            <w:shd w:val="clear" w:color="auto" w:fill="D9E2F3" w:themeFill="accent1" w:themeFillTint="33"/>
          </w:tcPr>
          <w:p w14:paraId="55641E88" w14:textId="77777777" w:rsidR="00132674" w:rsidRPr="001C5C8D" w:rsidRDefault="00132674" w:rsidP="5CCFF7C2">
            <w:pPr>
              <w:rPr>
                <w:rFonts w:asciiTheme="majorHAnsi" w:hAnsiTheme="majorHAnsi" w:cstheme="majorBidi"/>
                <w:b/>
                <w:bCs/>
              </w:rPr>
            </w:pPr>
            <w:r w:rsidRPr="5CCFF7C2">
              <w:rPr>
                <w:rFonts w:asciiTheme="majorHAnsi" w:hAnsiTheme="majorHAnsi" w:cstheme="majorBidi"/>
                <w:b/>
                <w:bCs/>
              </w:rPr>
              <w:t>Key Responsibilities/Accountabilities</w:t>
            </w:r>
          </w:p>
        </w:tc>
      </w:tr>
      <w:tr w:rsidR="00DD0B71" w:rsidRPr="002C752B" w14:paraId="46D3888A" w14:textId="77777777" w:rsidTr="00964C64">
        <w:tc>
          <w:tcPr>
            <w:tcW w:w="10485" w:type="dxa"/>
            <w:gridSpan w:val="6"/>
          </w:tcPr>
          <w:p w14:paraId="29A1E9FB" w14:textId="023F4262" w:rsidR="00892A70" w:rsidRPr="000D4A04" w:rsidRDefault="00892A70" w:rsidP="00892A70">
            <w:pPr>
              <w:numPr>
                <w:ilvl w:val="0"/>
                <w:numId w:val="1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Manage the annual budget to ensure alignment and costs</w:t>
            </w:r>
          </w:p>
          <w:p w14:paraId="439A1E1F" w14:textId="77777777" w:rsidR="00892A70" w:rsidRPr="000D4A04" w:rsidRDefault="00892A70" w:rsidP="00892A70">
            <w:pPr>
              <w:numPr>
                <w:ilvl w:val="0"/>
                <w:numId w:val="1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Liaise with parents for the onboarding of new horses and students</w:t>
            </w:r>
          </w:p>
          <w:p w14:paraId="7A1145AC" w14:textId="54236D5E" w:rsidR="00970EFF" w:rsidRPr="000D4A04" w:rsidRDefault="00970EFF" w:rsidP="00892A70">
            <w:pPr>
              <w:numPr>
                <w:ilvl w:val="0"/>
                <w:numId w:val="1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Manage biosecurity risks relating to horses</w:t>
            </w:r>
          </w:p>
          <w:p w14:paraId="0A82603C" w14:textId="2C2D37FC" w:rsidR="00892A70" w:rsidRPr="000D4A04" w:rsidRDefault="00892A70" w:rsidP="00892A70">
            <w:pPr>
              <w:numPr>
                <w:ilvl w:val="0"/>
                <w:numId w:val="1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Manage the</w:t>
            </w:r>
            <w:r w:rsidR="00293CEB" w:rsidRPr="000D4A04">
              <w:rPr>
                <w:rFonts w:ascii="Calibri Light" w:hAnsi="Calibri Light" w:cs="Calibri Light"/>
                <w:color w:val="000000" w:themeColor="text1"/>
              </w:rPr>
              <w:t xml:space="preserve"> Activities Assistants |</w:t>
            </w:r>
            <w:r w:rsidRPr="000D4A04">
              <w:rPr>
                <w:rFonts w:ascii="Calibri Light" w:hAnsi="Calibri Light" w:cs="Calibri Light"/>
                <w:color w:val="000000" w:themeColor="text1"/>
              </w:rPr>
              <w:t xml:space="preserve"> </w:t>
            </w:r>
            <w:r w:rsidR="00293CEB" w:rsidRPr="000D4A04">
              <w:rPr>
                <w:rFonts w:ascii="Calibri Light" w:hAnsi="Calibri Light" w:cs="Calibri Light"/>
                <w:color w:val="000000" w:themeColor="text1"/>
              </w:rPr>
              <w:t>E</w:t>
            </w:r>
            <w:r w:rsidRPr="000D4A04">
              <w:rPr>
                <w:rFonts w:ascii="Calibri Light" w:hAnsi="Calibri Light" w:cs="Calibri Light"/>
                <w:color w:val="000000" w:themeColor="text1"/>
              </w:rPr>
              <w:t xml:space="preserve">questrian for the daily operations of the </w:t>
            </w:r>
            <w:r w:rsidR="00316A58" w:rsidRPr="000D4A04">
              <w:rPr>
                <w:rFonts w:ascii="Calibri Light" w:hAnsi="Calibri Light" w:cs="Calibri Light"/>
                <w:color w:val="000000" w:themeColor="text1"/>
              </w:rPr>
              <w:t>Centre</w:t>
            </w:r>
          </w:p>
          <w:p w14:paraId="46B29086" w14:textId="1DE6F4C2" w:rsidR="00892A70" w:rsidRPr="000D4A04" w:rsidRDefault="00892A70" w:rsidP="00892A70">
            <w:pPr>
              <w:numPr>
                <w:ilvl w:val="0"/>
                <w:numId w:val="1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 xml:space="preserve">Liaise with the </w:t>
            </w:r>
            <w:r w:rsidR="00293CEB" w:rsidRPr="000D4A04">
              <w:rPr>
                <w:rFonts w:ascii="Calibri Light" w:hAnsi="Calibri Light" w:cs="Calibri Light"/>
                <w:color w:val="000000" w:themeColor="text1"/>
              </w:rPr>
              <w:t>F</w:t>
            </w:r>
            <w:r w:rsidRPr="000D4A04">
              <w:rPr>
                <w:rFonts w:ascii="Calibri Light" w:hAnsi="Calibri Light" w:cs="Calibri Light"/>
                <w:color w:val="000000" w:themeColor="text1"/>
              </w:rPr>
              <w:t xml:space="preserve">arm </w:t>
            </w:r>
            <w:r w:rsidR="00293CEB" w:rsidRPr="000D4A04">
              <w:rPr>
                <w:rFonts w:ascii="Calibri Light" w:hAnsi="Calibri Light" w:cs="Calibri Light"/>
                <w:color w:val="000000" w:themeColor="text1"/>
              </w:rPr>
              <w:t>M</w:t>
            </w:r>
            <w:r w:rsidRPr="000D4A04">
              <w:rPr>
                <w:rFonts w:ascii="Calibri Light" w:hAnsi="Calibri Light" w:cs="Calibri Light"/>
                <w:color w:val="000000" w:themeColor="text1"/>
              </w:rPr>
              <w:t xml:space="preserve">anager on pasture management and </w:t>
            </w:r>
            <w:r w:rsidR="00293CEB" w:rsidRPr="000D4A04">
              <w:rPr>
                <w:rFonts w:ascii="Calibri Light" w:hAnsi="Calibri Light" w:cs="Calibri Light"/>
                <w:color w:val="000000" w:themeColor="text1"/>
              </w:rPr>
              <w:t>maintenance</w:t>
            </w:r>
          </w:p>
          <w:p w14:paraId="4B5F3D65" w14:textId="515E4BDF" w:rsidR="00892A70" w:rsidRPr="000D4A04" w:rsidRDefault="00892A70" w:rsidP="00892A70">
            <w:pPr>
              <w:numPr>
                <w:ilvl w:val="0"/>
                <w:numId w:val="1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Manage and be available for all horse welfare and safety</w:t>
            </w:r>
          </w:p>
          <w:p w14:paraId="1FC327EE" w14:textId="0EC7B13C" w:rsidR="00892A70" w:rsidRPr="000D4A04" w:rsidRDefault="00892A70" w:rsidP="00892A70">
            <w:pPr>
              <w:numPr>
                <w:ilvl w:val="0"/>
                <w:numId w:val="1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lastRenderedPageBreak/>
              <w:t>Manage and roster staff for feeding all horses</w:t>
            </w:r>
          </w:p>
          <w:p w14:paraId="1CDF9FF1" w14:textId="77777777" w:rsidR="00892A70" w:rsidRPr="000D4A04" w:rsidRDefault="00892A70" w:rsidP="00892A70">
            <w:pPr>
              <w:numPr>
                <w:ilvl w:val="0"/>
                <w:numId w:val="1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 xml:space="preserve">Arena management for student sport and activities as required </w:t>
            </w:r>
          </w:p>
          <w:p w14:paraId="4A07A928" w14:textId="4FB285E6" w:rsidR="00892A70" w:rsidRPr="000D4A04" w:rsidRDefault="00892A70" w:rsidP="00892A70">
            <w:pPr>
              <w:numPr>
                <w:ilvl w:val="0"/>
                <w:numId w:val="1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Organise ve</w:t>
            </w:r>
            <w:r w:rsidR="00F92B14" w:rsidRPr="000D4A04">
              <w:rPr>
                <w:rFonts w:ascii="Calibri Light" w:hAnsi="Calibri Light" w:cs="Calibri Light"/>
                <w:color w:val="000000" w:themeColor="text1"/>
              </w:rPr>
              <w:t xml:space="preserve">t, </w:t>
            </w:r>
            <w:r w:rsidRPr="000D4A04">
              <w:rPr>
                <w:rFonts w:ascii="Calibri Light" w:hAnsi="Calibri Light" w:cs="Calibri Light"/>
                <w:color w:val="000000" w:themeColor="text1"/>
              </w:rPr>
              <w:t xml:space="preserve">farrier </w:t>
            </w:r>
            <w:r w:rsidR="00F92B14" w:rsidRPr="000D4A04">
              <w:rPr>
                <w:rFonts w:ascii="Calibri Light" w:hAnsi="Calibri Light" w:cs="Calibri Light"/>
                <w:color w:val="000000" w:themeColor="text1"/>
              </w:rPr>
              <w:t xml:space="preserve">and other allied </w:t>
            </w:r>
            <w:r w:rsidRPr="000D4A04">
              <w:rPr>
                <w:rFonts w:ascii="Calibri Light" w:hAnsi="Calibri Light" w:cs="Calibri Light"/>
                <w:color w:val="000000" w:themeColor="text1"/>
              </w:rPr>
              <w:t>providers and supervise as needed</w:t>
            </w:r>
          </w:p>
          <w:p w14:paraId="22F13DBF" w14:textId="77777777" w:rsidR="00892A70" w:rsidRPr="000D4A04" w:rsidRDefault="00892A70" w:rsidP="00892A70">
            <w:pPr>
              <w:numPr>
                <w:ilvl w:val="0"/>
                <w:numId w:val="1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Coordinate and supervise student lessons as required</w:t>
            </w:r>
          </w:p>
          <w:p w14:paraId="1BDA968A" w14:textId="77777777" w:rsidR="00892A70" w:rsidRPr="000D4A04" w:rsidRDefault="00892A70" w:rsidP="00892A70">
            <w:pPr>
              <w:numPr>
                <w:ilvl w:val="0"/>
                <w:numId w:val="1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 xml:space="preserve">Organise two key events per year hosted at Werribee Park and coordinate events for outside schools </w:t>
            </w:r>
          </w:p>
          <w:p w14:paraId="2BCDF0EB" w14:textId="2ABE7333" w:rsidR="00892A70" w:rsidRPr="000D4A04" w:rsidRDefault="00892A70" w:rsidP="00892A70">
            <w:pPr>
              <w:numPr>
                <w:ilvl w:val="0"/>
                <w:numId w:val="1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Manage the governance of the equestrian centre</w:t>
            </w:r>
          </w:p>
          <w:p w14:paraId="02B17CF9" w14:textId="77777777" w:rsidR="001C5C8D" w:rsidRPr="000D4A04" w:rsidRDefault="00892A70" w:rsidP="003A38EC">
            <w:pPr>
              <w:numPr>
                <w:ilvl w:val="0"/>
                <w:numId w:val="1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 xml:space="preserve">Liaise with students, parents and visitors as required </w:t>
            </w:r>
          </w:p>
          <w:p w14:paraId="581D7F0D" w14:textId="6A26A947" w:rsidR="00B60C65" w:rsidRPr="000D4A04" w:rsidRDefault="00B60C65" w:rsidP="003A38EC">
            <w:pPr>
              <w:numPr>
                <w:ilvl w:val="0"/>
                <w:numId w:val="1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 xml:space="preserve">Complete </w:t>
            </w:r>
            <w:r w:rsidR="0028414A" w:rsidRPr="000D4A04">
              <w:rPr>
                <w:rFonts w:ascii="Calibri Light" w:hAnsi="Calibri Light" w:cs="Calibri Light"/>
                <w:color w:val="000000" w:themeColor="text1"/>
              </w:rPr>
              <w:t xml:space="preserve">administrative tasks relating to </w:t>
            </w:r>
            <w:r w:rsidR="00316A58">
              <w:rPr>
                <w:rFonts w:ascii="Calibri Light" w:hAnsi="Calibri Light" w:cs="Calibri Light"/>
                <w:color w:val="000000" w:themeColor="text1"/>
              </w:rPr>
              <w:t>E</w:t>
            </w:r>
            <w:r w:rsidR="0028414A" w:rsidRPr="000D4A04">
              <w:rPr>
                <w:rFonts w:ascii="Calibri Light" w:hAnsi="Calibri Light" w:cs="Calibri Light"/>
                <w:color w:val="000000" w:themeColor="text1"/>
              </w:rPr>
              <w:t xml:space="preserve">questrian </w:t>
            </w:r>
            <w:r w:rsidR="00316A58" w:rsidRPr="000D4A04">
              <w:rPr>
                <w:rFonts w:ascii="Calibri Light" w:hAnsi="Calibri Light" w:cs="Calibri Light"/>
                <w:color w:val="000000" w:themeColor="text1"/>
              </w:rPr>
              <w:t>Centre</w:t>
            </w:r>
            <w:r w:rsidR="0028414A" w:rsidRPr="000D4A04">
              <w:rPr>
                <w:rFonts w:ascii="Calibri Light" w:hAnsi="Calibri Light" w:cs="Calibri Light"/>
                <w:color w:val="000000" w:themeColor="text1"/>
              </w:rPr>
              <w:t xml:space="preserve">, equestrian as a sport, as well as standard school </w:t>
            </w:r>
            <w:r w:rsidR="008E5F1A" w:rsidRPr="000D4A04">
              <w:rPr>
                <w:rFonts w:ascii="Calibri Light" w:hAnsi="Calibri Light" w:cs="Calibri Light"/>
                <w:color w:val="000000" w:themeColor="text1"/>
              </w:rPr>
              <w:t xml:space="preserve">reporting </w:t>
            </w:r>
            <w:r w:rsidR="0028414A" w:rsidRPr="000D4A04">
              <w:rPr>
                <w:rFonts w:ascii="Calibri Light" w:hAnsi="Calibri Light" w:cs="Calibri Light"/>
                <w:color w:val="000000" w:themeColor="text1"/>
              </w:rPr>
              <w:t>requirements</w:t>
            </w:r>
          </w:p>
          <w:p w14:paraId="07F46BAD" w14:textId="0AD00033" w:rsidR="003A38EC" w:rsidRPr="003A38EC" w:rsidRDefault="003A38EC" w:rsidP="000D4A04">
            <w:pPr>
              <w:numPr>
                <w:ilvl w:val="0"/>
                <w:numId w:val="15"/>
              </w:numPr>
              <w:spacing w:after="0" w:line="240" w:lineRule="auto"/>
              <w:rPr>
                <w:rFonts w:ascii="Calibri Light" w:hAnsi="Calibri Light" w:cs="Calibri Light"/>
              </w:rPr>
            </w:pPr>
          </w:p>
        </w:tc>
      </w:tr>
      <w:tr w:rsidR="005007D9" w:rsidRPr="002C752B" w14:paraId="30A5AC98" w14:textId="77777777" w:rsidTr="00964C64">
        <w:tc>
          <w:tcPr>
            <w:tcW w:w="10485" w:type="dxa"/>
            <w:gridSpan w:val="6"/>
            <w:shd w:val="clear" w:color="auto" w:fill="DAE8F8"/>
          </w:tcPr>
          <w:p w14:paraId="3C29F4EB" w14:textId="77777777" w:rsidR="00195024" w:rsidRPr="00195024" w:rsidRDefault="00195024" w:rsidP="00195024">
            <w:pPr>
              <w:jc w:val="both"/>
              <w:rPr>
                <w:rFonts w:asciiTheme="majorHAnsi" w:hAnsiTheme="majorHAnsi" w:cstheme="majorHAnsi"/>
                <w:color w:val="FF0000"/>
              </w:rPr>
            </w:pPr>
            <w:proofErr w:type="gramStart"/>
            <w:r w:rsidRPr="002C752B">
              <w:rPr>
                <w:rFonts w:asciiTheme="majorHAnsi" w:hAnsiTheme="majorHAnsi" w:cstheme="majorHAnsi"/>
                <w:b/>
                <w:bCs/>
                <w:color w:val="000000" w:themeColor="text1"/>
              </w:rPr>
              <w:lastRenderedPageBreak/>
              <w:t>Out of hours</w:t>
            </w:r>
            <w:proofErr w:type="gramEnd"/>
            <w:r w:rsidRPr="002C752B">
              <w:rPr>
                <w:rFonts w:asciiTheme="majorHAnsi" w:hAnsiTheme="majorHAnsi" w:cstheme="majorHAnsi"/>
                <w:b/>
                <w:bCs/>
                <w:color w:val="000000" w:themeColor="text1"/>
              </w:rPr>
              <w:t xml:space="preserve"> contact/ other role requirements</w:t>
            </w:r>
          </w:p>
        </w:tc>
      </w:tr>
      <w:tr w:rsidR="00DD0B71" w:rsidRPr="00EA7A05" w14:paraId="036906D5" w14:textId="77777777" w:rsidTr="00964C64">
        <w:tc>
          <w:tcPr>
            <w:tcW w:w="10485" w:type="dxa"/>
            <w:gridSpan w:val="6"/>
          </w:tcPr>
          <w:p w14:paraId="5EDB1929" w14:textId="6863BEC9" w:rsidR="004519F9" w:rsidRPr="000D4A04" w:rsidRDefault="004519F9" w:rsidP="001B7E47">
            <w:pPr>
              <w:numPr>
                <w:ilvl w:val="0"/>
                <w:numId w:val="3"/>
              </w:numPr>
              <w:spacing w:after="0" w:line="240" w:lineRule="auto"/>
              <w:rPr>
                <w:rFonts w:ascii="Calibri Light" w:hAnsi="Calibri Light" w:cs="Calibri Light"/>
                <w:bCs/>
                <w:color w:val="000000" w:themeColor="text1"/>
              </w:rPr>
            </w:pPr>
            <w:r w:rsidRPr="000D4A04">
              <w:rPr>
                <w:rFonts w:ascii="Calibri Light" w:hAnsi="Calibri Light" w:cs="Calibri Light"/>
                <w:bCs/>
                <w:color w:val="000000" w:themeColor="text1"/>
              </w:rPr>
              <w:t xml:space="preserve">The incumbent will likely to be required to work public holidays which fall during Term time, where the </w:t>
            </w:r>
            <w:proofErr w:type="gramStart"/>
            <w:r w:rsidRPr="000D4A04">
              <w:rPr>
                <w:rFonts w:ascii="Calibri Light" w:hAnsi="Calibri Light" w:cs="Calibri Light"/>
                <w:bCs/>
                <w:color w:val="000000" w:themeColor="text1"/>
              </w:rPr>
              <w:t>School</w:t>
            </w:r>
            <w:proofErr w:type="gramEnd"/>
            <w:r w:rsidRPr="000D4A04">
              <w:rPr>
                <w:rFonts w:ascii="Calibri Light" w:hAnsi="Calibri Light" w:cs="Calibri Light"/>
                <w:bCs/>
                <w:color w:val="000000" w:themeColor="text1"/>
              </w:rPr>
              <w:t xml:space="preserve"> is operational.  </w:t>
            </w:r>
          </w:p>
          <w:p w14:paraId="03AE45F4" w14:textId="0D5AAF00" w:rsidR="001B7E47" w:rsidRPr="000D4A04" w:rsidRDefault="001B7E47" w:rsidP="001B7E47">
            <w:pPr>
              <w:numPr>
                <w:ilvl w:val="0"/>
                <w:numId w:val="3"/>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Be available/on call 24/7 to respond to horse emergencies</w:t>
            </w:r>
          </w:p>
          <w:p w14:paraId="28E622B1" w14:textId="091C5545" w:rsidR="001B7E47" w:rsidRPr="00597D40" w:rsidRDefault="001B7E47" w:rsidP="001B7E47">
            <w:pPr>
              <w:numPr>
                <w:ilvl w:val="0"/>
                <w:numId w:val="3"/>
              </w:numPr>
              <w:spacing w:after="0" w:line="240" w:lineRule="auto"/>
              <w:rPr>
                <w:rFonts w:ascii="Calibri Light" w:hAnsi="Calibri Light" w:cs="Calibri Light"/>
                <w:bCs/>
                <w:color w:val="000000" w:themeColor="text1"/>
              </w:rPr>
            </w:pPr>
            <w:r w:rsidRPr="00597D40">
              <w:rPr>
                <w:rFonts w:ascii="Calibri Light" w:hAnsi="Calibri Light" w:cs="Calibri Light"/>
                <w:bCs/>
                <w:color w:val="000000" w:themeColor="text1"/>
              </w:rPr>
              <w:t xml:space="preserve">Term time plus the week prior to each start of term. </w:t>
            </w:r>
          </w:p>
          <w:p w14:paraId="166120D9" w14:textId="3395BA6B" w:rsidR="004519F9" w:rsidRPr="00597D40" w:rsidRDefault="001B7E47" w:rsidP="001B7E47">
            <w:pPr>
              <w:numPr>
                <w:ilvl w:val="0"/>
                <w:numId w:val="3"/>
              </w:numPr>
              <w:spacing w:after="0" w:line="240" w:lineRule="auto"/>
              <w:rPr>
                <w:rFonts w:ascii="Calibri Light" w:hAnsi="Calibri Light" w:cs="Calibri Light"/>
                <w:bCs/>
                <w:color w:val="000000" w:themeColor="text1"/>
              </w:rPr>
            </w:pPr>
            <w:r w:rsidRPr="00597D40">
              <w:rPr>
                <w:rFonts w:ascii="Calibri Light" w:hAnsi="Calibri Light" w:cs="Calibri Light"/>
                <w:bCs/>
                <w:color w:val="000000" w:themeColor="text1"/>
              </w:rPr>
              <w:t xml:space="preserve">Flexibility across 7am to 7pm to accommodate horse care and delivery of coaching programs </w:t>
            </w:r>
          </w:p>
          <w:p w14:paraId="35EE81C4" w14:textId="6667A330" w:rsidR="00597D40" w:rsidRDefault="004519F9" w:rsidP="00597D40">
            <w:pPr>
              <w:numPr>
                <w:ilvl w:val="0"/>
                <w:numId w:val="3"/>
              </w:numPr>
              <w:spacing w:after="0" w:line="240" w:lineRule="auto"/>
              <w:rPr>
                <w:rFonts w:ascii="Calibri Light" w:hAnsi="Calibri Light" w:cs="Calibri Light"/>
                <w:bCs/>
                <w:color w:val="000000" w:themeColor="text1"/>
              </w:rPr>
            </w:pPr>
            <w:r w:rsidRPr="00597D40">
              <w:rPr>
                <w:rFonts w:ascii="Calibri Light" w:hAnsi="Calibri Light" w:cs="Calibri Light"/>
                <w:bCs/>
                <w:color w:val="000000" w:themeColor="text1"/>
              </w:rPr>
              <w:t xml:space="preserve">The </w:t>
            </w:r>
            <w:r w:rsidR="00067BEC" w:rsidRPr="00597D40">
              <w:rPr>
                <w:rFonts w:ascii="Calibri Light" w:hAnsi="Calibri Light" w:cs="Calibri Light"/>
                <w:bCs/>
                <w:color w:val="000000" w:themeColor="text1"/>
              </w:rPr>
              <w:t>a</w:t>
            </w:r>
            <w:r w:rsidRPr="00597D40">
              <w:rPr>
                <w:rFonts w:ascii="Calibri Light" w:hAnsi="Calibri Light" w:cs="Calibri Light"/>
                <w:bCs/>
                <w:color w:val="000000" w:themeColor="text1"/>
              </w:rPr>
              <w:t>ttendance at School events, such as</w:t>
            </w:r>
            <w:r w:rsidR="001B7E47" w:rsidRPr="00597D40">
              <w:rPr>
                <w:rFonts w:ascii="Calibri Light" w:hAnsi="Calibri Light" w:cs="Calibri Light"/>
                <w:bCs/>
                <w:color w:val="000000" w:themeColor="text1"/>
              </w:rPr>
              <w:t xml:space="preserve"> discovery and</w:t>
            </w:r>
            <w:r w:rsidRPr="00597D40">
              <w:rPr>
                <w:rFonts w:ascii="Calibri Light" w:hAnsi="Calibri Light" w:cs="Calibri Light"/>
                <w:bCs/>
                <w:color w:val="000000" w:themeColor="text1"/>
              </w:rPr>
              <w:t xml:space="preserve"> family day, is </w:t>
            </w:r>
            <w:r w:rsidR="001B7E47" w:rsidRPr="00597D40">
              <w:rPr>
                <w:rFonts w:ascii="Calibri Light" w:hAnsi="Calibri Light" w:cs="Calibri Light"/>
                <w:bCs/>
                <w:color w:val="000000" w:themeColor="text1"/>
              </w:rPr>
              <w:t>required.</w:t>
            </w:r>
          </w:p>
          <w:p w14:paraId="71F948C1" w14:textId="7240AB0A" w:rsidR="00AF5B26" w:rsidRPr="00597D40" w:rsidRDefault="004519F9" w:rsidP="00597D40">
            <w:pPr>
              <w:numPr>
                <w:ilvl w:val="0"/>
                <w:numId w:val="3"/>
              </w:numPr>
              <w:spacing w:after="0" w:line="240" w:lineRule="auto"/>
              <w:rPr>
                <w:rFonts w:ascii="Calibri Light" w:hAnsi="Calibri Light" w:cs="Calibri Light"/>
                <w:bCs/>
                <w:color w:val="000000" w:themeColor="text1"/>
              </w:rPr>
            </w:pPr>
            <w:r w:rsidRPr="00597D40">
              <w:rPr>
                <w:rFonts w:ascii="Calibri Light" w:hAnsi="Calibri Light" w:cs="Calibri Light"/>
                <w:bCs/>
                <w:color w:val="000000" w:themeColor="text1"/>
              </w:rPr>
              <w:t xml:space="preserve">Travel is a requirement of this role. Travelling for events </w:t>
            </w:r>
            <w:r w:rsidR="00C86F88" w:rsidRPr="00597D40">
              <w:rPr>
                <w:rFonts w:ascii="Calibri Light" w:hAnsi="Calibri Light" w:cs="Calibri Light"/>
                <w:bCs/>
                <w:color w:val="000000" w:themeColor="text1"/>
              </w:rPr>
              <w:t xml:space="preserve">is expected for up to </w:t>
            </w:r>
            <w:r w:rsidR="00681A86" w:rsidRPr="00597D40">
              <w:rPr>
                <w:rFonts w:ascii="Calibri Light" w:hAnsi="Calibri Light" w:cs="Calibri Light"/>
                <w:bCs/>
                <w:color w:val="000000" w:themeColor="text1"/>
              </w:rPr>
              <w:t xml:space="preserve">10 interschool equestrian competitions (8x VEIS days, 1x State Championship, 1x National Championships (if relevant) </w:t>
            </w:r>
            <w:r w:rsidRPr="00597D40">
              <w:rPr>
                <w:rFonts w:ascii="Calibri Light" w:hAnsi="Calibri Light" w:cs="Calibri Light"/>
                <w:bCs/>
                <w:color w:val="000000" w:themeColor="text1"/>
              </w:rPr>
              <w:t xml:space="preserve">/ frequency </w:t>
            </w:r>
            <w:proofErr w:type="spellStart"/>
            <w:r w:rsidRPr="00597D40">
              <w:rPr>
                <w:rFonts w:ascii="Calibri Light" w:hAnsi="Calibri Light" w:cs="Calibri Light"/>
                <w:bCs/>
                <w:color w:val="000000" w:themeColor="text1"/>
              </w:rPr>
              <w:t>etc</w:t>
            </w:r>
            <w:proofErr w:type="spellEnd"/>
          </w:p>
        </w:tc>
      </w:tr>
      <w:tr w:rsidR="005351A8" w:rsidRPr="009C6B4F" w14:paraId="4B44B906" w14:textId="77777777" w:rsidTr="00964C64">
        <w:tc>
          <w:tcPr>
            <w:tcW w:w="10485" w:type="dxa"/>
            <w:gridSpan w:val="6"/>
            <w:shd w:val="clear" w:color="auto" w:fill="DAE8F8"/>
          </w:tcPr>
          <w:p w14:paraId="6F37D073" w14:textId="77777777" w:rsidR="0083602C" w:rsidRPr="009C6B4F" w:rsidRDefault="004758D3">
            <w:pPr>
              <w:jc w:val="both"/>
              <w:rPr>
                <w:rFonts w:asciiTheme="majorHAnsi" w:hAnsiTheme="majorHAnsi" w:cstheme="majorHAnsi"/>
                <w:b/>
                <w:bCs/>
                <w:color w:val="000000" w:themeColor="text1"/>
              </w:rPr>
            </w:pPr>
            <w:r w:rsidRPr="009C6B4F">
              <w:rPr>
                <w:rFonts w:asciiTheme="majorHAnsi" w:hAnsiTheme="majorHAnsi" w:cstheme="majorHAnsi"/>
                <w:b/>
                <w:bCs/>
                <w:color w:val="000000" w:themeColor="text1"/>
              </w:rPr>
              <w:t>Physical</w:t>
            </w:r>
            <w:r w:rsidR="009E2287">
              <w:rPr>
                <w:rFonts w:asciiTheme="majorHAnsi" w:hAnsiTheme="majorHAnsi" w:cstheme="majorHAnsi"/>
                <w:b/>
                <w:bCs/>
                <w:color w:val="000000" w:themeColor="text1"/>
              </w:rPr>
              <w:t xml:space="preserve">, </w:t>
            </w:r>
            <w:r w:rsidR="009C6B4F" w:rsidRPr="009C6B4F">
              <w:rPr>
                <w:rFonts w:asciiTheme="majorHAnsi" w:hAnsiTheme="majorHAnsi" w:cstheme="majorHAnsi"/>
                <w:b/>
                <w:bCs/>
                <w:color w:val="000000" w:themeColor="text1"/>
              </w:rPr>
              <w:t>Environmental</w:t>
            </w:r>
            <w:r w:rsidR="009E2287">
              <w:rPr>
                <w:rFonts w:asciiTheme="majorHAnsi" w:hAnsiTheme="majorHAnsi" w:cstheme="majorHAnsi"/>
                <w:b/>
                <w:bCs/>
                <w:color w:val="000000" w:themeColor="text1"/>
              </w:rPr>
              <w:t xml:space="preserve"> and Psychosocial</w:t>
            </w:r>
            <w:r w:rsidR="00131A6A" w:rsidRPr="009C6B4F">
              <w:rPr>
                <w:rFonts w:asciiTheme="majorHAnsi" w:hAnsiTheme="majorHAnsi" w:cstheme="majorHAnsi"/>
                <w:b/>
                <w:bCs/>
                <w:color w:val="000000" w:themeColor="text1"/>
              </w:rPr>
              <w:t xml:space="preserve"> </w:t>
            </w:r>
            <w:r w:rsidR="009C6B4F" w:rsidRPr="009C6B4F">
              <w:rPr>
                <w:rFonts w:asciiTheme="majorHAnsi" w:hAnsiTheme="majorHAnsi" w:cstheme="majorHAnsi"/>
                <w:b/>
                <w:bCs/>
                <w:color w:val="000000" w:themeColor="text1"/>
              </w:rPr>
              <w:t>requi</w:t>
            </w:r>
            <w:r w:rsidR="00E73CBC">
              <w:rPr>
                <w:rFonts w:asciiTheme="majorHAnsi" w:hAnsiTheme="majorHAnsi" w:cstheme="majorHAnsi"/>
                <w:b/>
                <w:bCs/>
                <w:color w:val="000000" w:themeColor="text1"/>
              </w:rPr>
              <w:t>r</w:t>
            </w:r>
            <w:r w:rsidR="009C6B4F" w:rsidRPr="009C6B4F">
              <w:rPr>
                <w:rFonts w:asciiTheme="majorHAnsi" w:hAnsiTheme="majorHAnsi" w:cstheme="majorHAnsi"/>
                <w:b/>
                <w:bCs/>
                <w:color w:val="000000" w:themeColor="text1"/>
              </w:rPr>
              <w:t>ements</w:t>
            </w:r>
          </w:p>
        </w:tc>
      </w:tr>
      <w:tr w:rsidR="00893062" w:rsidRPr="0082191E" w14:paraId="39B2F8E9" w14:textId="77777777" w:rsidTr="006966CC">
        <w:trPr>
          <w:trHeight w:val="253"/>
        </w:trPr>
        <w:tc>
          <w:tcPr>
            <w:tcW w:w="2264" w:type="dxa"/>
          </w:tcPr>
          <w:p w14:paraId="267AEEBA" w14:textId="77777777" w:rsidR="000C25DB" w:rsidRPr="0082191E" w:rsidRDefault="000C25DB" w:rsidP="000C25DB">
            <w:pPr>
              <w:spacing w:after="0" w:line="240" w:lineRule="auto"/>
              <w:rPr>
                <w:rFonts w:ascii="Calibri Light" w:hAnsi="Calibri Light" w:cs="Calibri Light"/>
                <w:b/>
              </w:rPr>
            </w:pPr>
            <w:r w:rsidRPr="0082191E">
              <w:rPr>
                <w:rFonts w:ascii="Calibri Light" w:hAnsi="Calibri Light" w:cs="Calibri Light"/>
                <w:b/>
              </w:rPr>
              <w:t>PHYSICAL</w:t>
            </w:r>
          </w:p>
        </w:tc>
        <w:tc>
          <w:tcPr>
            <w:tcW w:w="4110" w:type="dxa"/>
          </w:tcPr>
          <w:p w14:paraId="55251D5A" w14:textId="77777777" w:rsidR="000C25DB" w:rsidRPr="0082191E" w:rsidRDefault="000C25DB" w:rsidP="000C25DB">
            <w:pPr>
              <w:spacing w:after="0" w:line="240" w:lineRule="auto"/>
              <w:rPr>
                <w:rFonts w:ascii="Calibri Light" w:hAnsi="Calibri Light" w:cs="Calibri Light"/>
                <w:b/>
              </w:rPr>
            </w:pPr>
            <w:r w:rsidRPr="0082191E">
              <w:rPr>
                <w:rFonts w:ascii="Calibri Light" w:hAnsi="Calibri Light" w:cs="Calibri Light"/>
                <w:b/>
              </w:rPr>
              <w:t>Expectation</w:t>
            </w:r>
          </w:p>
        </w:tc>
        <w:tc>
          <w:tcPr>
            <w:tcW w:w="993" w:type="dxa"/>
          </w:tcPr>
          <w:p w14:paraId="0BE3DFFD" w14:textId="77777777"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Rarely</w:t>
            </w:r>
            <w:r w:rsidRPr="00964C64" w:rsidDel="000C25DB">
              <w:rPr>
                <w:rFonts w:ascii="Calibri Light" w:hAnsi="Calibri Light" w:cs="Calibri Light"/>
                <w:b/>
                <w:sz w:val="18"/>
                <w:szCs w:val="18"/>
              </w:rPr>
              <w:t xml:space="preserve"> </w:t>
            </w:r>
          </w:p>
        </w:tc>
        <w:tc>
          <w:tcPr>
            <w:tcW w:w="1134" w:type="dxa"/>
          </w:tcPr>
          <w:p w14:paraId="40149BAA" w14:textId="77777777"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Occasional</w:t>
            </w:r>
          </w:p>
        </w:tc>
        <w:tc>
          <w:tcPr>
            <w:tcW w:w="992" w:type="dxa"/>
          </w:tcPr>
          <w:p w14:paraId="71A4AFC8" w14:textId="77777777"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Frequent</w:t>
            </w:r>
          </w:p>
        </w:tc>
        <w:tc>
          <w:tcPr>
            <w:tcW w:w="992" w:type="dxa"/>
          </w:tcPr>
          <w:p w14:paraId="55F8827E" w14:textId="77777777"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Not Applicable</w:t>
            </w:r>
          </w:p>
        </w:tc>
      </w:tr>
      <w:tr w:rsidR="00893062" w:rsidRPr="00F1563D" w14:paraId="299B7EFA" w14:textId="77777777" w:rsidTr="006966CC">
        <w:trPr>
          <w:trHeight w:val="253"/>
        </w:trPr>
        <w:tc>
          <w:tcPr>
            <w:tcW w:w="2264" w:type="dxa"/>
          </w:tcPr>
          <w:p w14:paraId="2203D405"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Mobility</w:t>
            </w:r>
          </w:p>
        </w:tc>
        <w:tc>
          <w:tcPr>
            <w:tcW w:w="4110" w:type="dxa"/>
          </w:tcPr>
          <w:p w14:paraId="07E98156" w14:textId="77777777"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Ability to move around the workplace, including stairs</w:t>
            </w:r>
            <w:r>
              <w:rPr>
                <w:rFonts w:ascii="Calibri Light" w:hAnsi="Calibri Light" w:cs="Calibri Light"/>
                <w:bCs/>
              </w:rPr>
              <w:t xml:space="preserve"> and uneven ground </w:t>
            </w:r>
          </w:p>
        </w:tc>
        <w:sdt>
          <w:sdtPr>
            <w:rPr>
              <w:rFonts w:ascii="Calibri Light" w:hAnsi="Calibri Light" w:cs="Calibri Light"/>
              <w:bCs/>
              <w:sz w:val="28"/>
              <w:szCs w:val="28"/>
            </w:rPr>
            <w:id w:val="-590539859"/>
            <w14:checkbox>
              <w14:checked w14:val="0"/>
              <w14:checkedState w14:val="2612" w14:font="MS Gothic"/>
              <w14:uncheckedState w14:val="2610" w14:font="MS Gothic"/>
            </w14:checkbox>
          </w:sdtPr>
          <w:sdtEndPr/>
          <w:sdtContent>
            <w:tc>
              <w:tcPr>
                <w:tcW w:w="993" w:type="dxa"/>
              </w:tcPr>
              <w:p w14:paraId="24137897" w14:textId="77777777" w:rsidR="000C25DB" w:rsidRPr="00F1563D" w:rsidRDefault="00E65D1D"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106574423"/>
            <w14:checkbox>
              <w14:checked w14:val="0"/>
              <w14:checkedState w14:val="2612" w14:font="MS Gothic"/>
              <w14:uncheckedState w14:val="2610" w14:font="MS Gothic"/>
            </w14:checkbox>
          </w:sdtPr>
          <w:sdtEndPr/>
          <w:sdtContent>
            <w:tc>
              <w:tcPr>
                <w:tcW w:w="1134" w:type="dxa"/>
              </w:tcPr>
              <w:p w14:paraId="1A06031D" w14:textId="77777777" w:rsidR="000C25DB" w:rsidRPr="00F1563D" w:rsidRDefault="00E65D1D"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150209387"/>
            <w14:checkbox>
              <w14:checked w14:val="1"/>
              <w14:checkedState w14:val="2612" w14:font="MS Gothic"/>
              <w14:uncheckedState w14:val="2610" w14:font="MS Gothic"/>
            </w14:checkbox>
          </w:sdtPr>
          <w:sdtEndPr/>
          <w:sdtContent>
            <w:tc>
              <w:tcPr>
                <w:tcW w:w="992" w:type="dxa"/>
              </w:tcPr>
              <w:p w14:paraId="73B2233C" w14:textId="687DE21A" w:rsidR="000C25DB" w:rsidRPr="00F1563D" w:rsidRDefault="00C229D2"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596181314"/>
            <w14:checkbox>
              <w14:checked w14:val="0"/>
              <w14:checkedState w14:val="2612" w14:font="MS Gothic"/>
              <w14:uncheckedState w14:val="2610" w14:font="MS Gothic"/>
            </w14:checkbox>
          </w:sdtPr>
          <w:sdtEndPr/>
          <w:sdtContent>
            <w:tc>
              <w:tcPr>
                <w:tcW w:w="992" w:type="dxa"/>
              </w:tcPr>
              <w:p w14:paraId="13FE9B60"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1C7FE7F9" w14:textId="77777777" w:rsidTr="006966CC">
        <w:trPr>
          <w:trHeight w:val="253"/>
        </w:trPr>
        <w:tc>
          <w:tcPr>
            <w:tcW w:w="2264" w:type="dxa"/>
          </w:tcPr>
          <w:p w14:paraId="4D631323"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Mobility Endurance</w:t>
            </w:r>
          </w:p>
        </w:tc>
        <w:tc>
          <w:tcPr>
            <w:tcW w:w="4110" w:type="dxa"/>
          </w:tcPr>
          <w:p w14:paraId="6CE20924"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Hiking across rugged, uneven, steep or slippery terrain, often while carrying a pack</w:t>
            </w:r>
          </w:p>
        </w:tc>
        <w:sdt>
          <w:sdtPr>
            <w:rPr>
              <w:rFonts w:ascii="Calibri Light" w:hAnsi="Calibri Light" w:cs="Calibri Light"/>
              <w:bCs/>
              <w:sz w:val="28"/>
              <w:szCs w:val="28"/>
            </w:rPr>
            <w:id w:val="-68272196"/>
            <w14:checkbox>
              <w14:checked w14:val="0"/>
              <w14:checkedState w14:val="2612" w14:font="MS Gothic"/>
              <w14:uncheckedState w14:val="2610" w14:font="MS Gothic"/>
            </w14:checkbox>
          </w:sdtPr>
          <w:sdtEndPr/>
          <w:sdtContent>
            <w:tc>
              <w:tcPr>
                <w:tcW w:w="993" w:type="dxa"/>
              </w:tcPr>
              <w:p w14:paraId="3685ABB4"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38565981"/>
            <w14:checkbox>
              <w14:checked w14:val="0"/>
              <w14:checkedState w14:val="2612" w14:font="MS Gothic"/>
              <w14:uncheckedState w14:val="2610" w14:font="MS Gothic"/>
            </w14:checkbox>
          </w:sdtPr>
          <w:sdtEndPr/>
          <w:sdtContent>
            <w:tc>
              <w:tcPr>
                <w:tcW w:w="1134" w:type="dxa"/>
              </w:tcPr>
              <w:p w14:paraId="4118FB85"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849477621"/>
            <w14:checkbox>
              <w14:checked w14:val="1"/>
              <w14:checkedState w14:val="2612" w14:font="MS Gothic"/>
              <w14:uncheckedState w14:val="2610" w14:font="MS Gothic"/>
            </w14:checkbox>
          </w:sdtPr>
          <w:sdtEndPr/>
          <w:sdtContent>
            <w:tc>
              <w:tcPr>
                <w:tcW w:w="992" w:type="dxa"/>
              </w:tcPr>
              <w:p w14:paraId="76760311" w14:textId="05CA309A" w:rsidR="000C25DB" w:rsidRDefault="00C229D2"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03359908"/>
            <w14:checkbox>
              <w14:checked w14:val="0"/>
              <w14:checkedState w14:val="2612" w14:font="MS Gothic"/>
              <w14:uncheckedState w14:val="2610" w14:font="MS Gothic"/>
            </w14:checkbox>
          </w:sdtPr>
          <w:sdtEndPr/>
          <w:sdtContent>
            <w:tc>
              <w:tcPr>
                <w:tcW w:w="992" w:type="dxa"/>
              </w:tcPr>
              <w:p w14:paraId="286096A4"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93062" w:rsidRPr="00F1563D" w14:paraId="0C644718" w14:textId="77777777" w:rsidTr="006966CC">
        <w:trPr>
          <w:trHeight w:val="253"/>
        </w:trPr>
        <w:tc>
          <w:tcPr>
            <w:tcW w:w="2264" w:type="dxa"/>
          </w:tcPr>
          <w:p w14:paraId="71F2FF7D"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Sitting /Standing</w:t>
            </w:r>
          </w:p>
        </w:tc>
        <w:tc>
          <w:tcPr>
            <w:tcW w:w="4110" w:type="dxa"/>
          </w:tcPr>
          <w:p w14:paraId="12405BEB" w14:textId="77777777"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Capacity to sit or stand for extended periods</w:t>
            </w:r>
          </w:p>
        </w:tc>
        <w:sdt>
          <w:sdtPr>
            <w:rPr>
              <w:rFonts w:ascii="Calibri Light" w:hAnsi="Calibri Light" w:cs="Calibri Light"/>
              <w:bCs/>
              <w:sz w:val="28"/>
              <w:szCs w:val="28"/>
            </w:rPr>
            <w:id w:val="871893854"/>
            <w14:checkbox>
              <w14:checked w14:val="0"/>
              <w14:checkedState w14:val="2612" w14:font="MS Gothic"/>
              <w14:uncheckedState w14:val="2610" w14:font="MS Gothic"/>
            </w14:checkbox>
          </w:sdtPr>
          <w:sdtEndPr/>
          <w:sdtContent>
            <w:tc>
              <w:tcPr>
                <w:tcW w:w="993" w:type="dxa"/>
              </w:tcPr>
              <w:p w14:paraId="4A130370"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75874916"/>
            <w14:checkbox>
              <w14:checked w14:val="0"/>
              <w14:checkedState w14:val="2612" w14:font="MS Gothic"/>
              <w14:uncheckedState w14:val="2610" w14:font="MS Gothic"/>
            </w14:checkbox>
          </w:sdtPr>
          <w:sdtEndPr/>
          <w:sdtContent>
            <w:tc>
              <w:tcPr>
                <w:tcW w:w="1134" w:type="dxa"/>
              </w:tcPr>
              <w:p w14:paraId="5677BAF3"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361368979"/>
            <w14:checkbox>
              <w14:checked w14:val="1"/>
              <w14:checkedState w14:val="2612" w14:font="MS Gothic"/>
              <w14:uncheckedState w14:val="2610" w14:font="MS Gothic"/>
            </w14:checkbox>
          </w:sdtPr>
          <w:sdtEndPr/>
          <w:sdtContent>
            <w:tc>
              <w:tcPr>
                <w:tcW w:w="992" w:type="dxa"/>
              </w:tcPr>
              <w:p w14:paraId="4A4BDF42" w14:textId="65047C5D" w:rsidR="000C25DB" w:rsidRPr="00F1563D" w:rsidRDefault="00C229D2"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28088093"/>
            <w14:checkbox>
              <w14:checked w14:val="0"/>
              <w14:checkedState w14:val="2612" w14:font="MS Gothic"/>
              <w14:uncheckedState w14:val="2610" w14:font="MS Gothic"/>
            </w14:checkbox>
          </w:sdtPr>
          <w:sdtEndPr/>
          <w:sdtContent>
            <w:tc>
              <w:tcPr>
                <w:tcW w:w="992" w:type="dxa"/>
              </w:tcPr>
              <w:p w14:paraId="5BC0BECB"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5B9C7DEA" w14:textId="77777777" w:rsidTr="006966CC">
        <w:trPr>
          <w:trHeight w:val="253"/>
        </w:trPr>
        <w:tc>
          <w:tcPr>
            <w:tcW w:w="2264" w:type="dxa"/>
          </w:tcPr>
          <w:p w14:paraId="7E0812EC"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Manual Handling</w:t>
            </w:r>
          </w:p>
        </w:tc>
        <w:tc>
          <w:tcPr>
            <w:tcW w:w="4110" w:type="dxa"/>
          </w:tcPr>
          <w:p w14:paraId="16CAD236" w14:textId="77FFD1C4" w:rsidR="000C25DB" w:rsidRDefault="000C25DB" w:rsidP="000C25DB">
            <w:pPr>
              <w:spacing w:after="0" w:line="240" w:lineRule="auto"/>
              <w:rPr>
                <w:rFonts w:ascii="Calibri Light" w:hAnsi="Calibri Light" w:cs="Calibri Light"/>
                <w:bCs/>
                <w:color w:val="EE0000"/>
              </w:rPr>
            </w:pPr>
            <w:r w:rsidRPr="00F72136">
              <w:rPr>
                <w:rFonts w:ascii="Calibri Light" w:hAnsi="Calibri Light" w:cs="Calibri Light"/>
                <w:bCs/>
              </w:rPr>
              <w:t xml:space="preserve">Ability to lift/carry items </w:t>
            </w:r>
            <w:r w:rsidRPr="000D4A04">
              <w:rPr>
                <w:rFonts w:ascii="Calibri Light" w:hAnsi="Calibri Light" w:cs="Calibri Light"/>
                <w:bCs/>
                <w:color w:val="000000" w:themeColor="text1"/>
              </w:rPr>
              <w:t>up to __</w:t>
            </w:r>
            <w:r w:rsidR="00C229D2" w:rsidRPr="000D4A04">
              <w:rPr>
                <w:rFonts w:ascii="Calibri Light" w:hAnsi="Calibri Light" w:cs="Calibri Light"/>
                <w:bCs/>
                <w:color w:val="000000" w:themeColor="text1"/>
              </w:rPr>
              <w:t>30</w:t>
            </w:r>
            <w:r w:rsidRPr="000D4A04">
              <w:rPr>
                <w:rFonts w:ascii="Calibri Light" w:hAnsi="Calibri Light" w:cs="Calibri Light"/>
                <w:bCs/>
                <w:color w:val="000000" w:themeColor="text1"/>
              </w:rPr>
              <w:t>_ kg (role-specific)</w:t>
            </w:r>
          </w:p>
          <w:p w14:paraId="7DEF196F" w14:textId="77777777" w:rsidR="000C25DB" w:rsidRDefault="000C25DB" w:rsidP="000C25DB">
            <w:pPr>
              <w:spacing w:after="0" w:line="240" w:lineRule="auto"/>
              <w:rPr>
                <w:rFonts w:ascii="Calibri Light" w:hAnsi="Calibri Light" w:cs="Calibri Light"/>
                <w:bCs/>
              </w:rPr>
            </w:pPr>
            <w:r>
              <w:rPr>
                <w:rFonts w:ascii="Calibri Light" w:hAnsi="Calibri Light" w:cs="Calibri Light"/>
                <w:bCs/>
              </w:rPr>
              <w:t>Loading trailers, including lifting above shoulder height.</w:t>
            </w:r>
          </w:p>
          <w:p w14:paraId="58AFC3E3" w14:textId="77777777" w:rsidR="000C25DB" w:rsidRDefault="000C25DB" w:rsidP="000C25DB">
            <w:pPr>
              <w:spacing w:after="0" w:line="240" w:lineRule="auto"/>
              <w:rPr>
                <w:rFonts w:ascii="Calibri Light" w:hAnsi="Calibri Light" w:cs="Calibri Light"/>
                <w:bCs/>
              </w:rPr>
            </w:pPr>
            <w:r>
              <w:rPr>
                <w:rFonts w:ascii="Calibri Light" w:hAnsi="Calibri Light" w:cs="Calibri Light"/>
                <w:bCs/>
              </w:rPr>
              <w:t>Pushing/pulling heavy items such as bike trailers, boats, stretchers</w:t>
            </w:r>
          </w:p>
          <w:p w14:paraId="69FAD260"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Setting up and packing down large equipment</w:t>
            </w:r>
          </w:p>
        </w:tc>
        <w:sdt>
          <w:sdtPr>
            <w:rPr>
              <w:rFonts w:ascii="Calibri Light" w:hAnsi="Calibri Light" w:cs="Calibri Light"/>
              <w:bCs/>
              <w:sz w:val="28"/>
              <w:szCs w:val="28"/>
            </w:rPr>
            <w:id w:val="-852260655"/>
            <w14:checkbox>
              <w14:checked w14:val="0"/>
              <w14:checkedState w14:val="2612" w14:font="MS Gothic"/>
              <w14:uncheckedState w14:val="2610" w14:font="MS Gothic"/>
            </w14:checkbox>
          </w:sdtPr>
          <w:sdtEndPr/>
          <w:sdtContent>
            <w:tc>
              <w:tcPr>
                <w:tcW w:w="993" w:type="dxa"/>
              </w:tcPr>
              <w:p w14:paraId="566590D4"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92443470"/>
            <w14:checkbox>
              <w14:checked w14:val="0"/>
              <w14:checkedState w14:val="2612" w14:font="MS Gothic"/>
              <w14:uncheckedState w14:val="2610" w14:font="MS Gothic"/>
            </w14:checkbox>
          </w:sdtPr>
          <w:sdtEndPr/>
          <w:sdtContent>
            <w:tc>
              <w:tcPr>
                <w:tcW w:w="1134" w:type="dxa"/>
              </w:tcPr>
              <w:p w14:paraId="1171FAB2"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70583184"/>
            <w14:checkbox>
              <w14:checked w14:val="1"/>
              <w14:checkedState w14:val="2612" w14:font="MS Gothic"/>
              <w14:uncheckedState w14:val="2610" w14:font="MS Gothic"/>
            </w14:checkbox>
          </w:sdtPr>
          <w:sdtEndPr/>
          <w:sdtContent>
            <w:tc>
              <w:tcPr>
                <w:tcW w:w="992" w:type="dxa"/>
              </w:tcPr>
              <w:p w14:paraId="5CAB44CC" w14:textId="47054C10" w:rsidR="000C25DB" w:rsidRPr="00F1563D" w:rsidRDefault="00C229D2"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302543978"/>
            <w14:checkbox>
              <w14:checked w14:val="0"/>
              <w14:checkedState w14:val="2612" w14:font="MS Gothic"/>
              <w14:uncheckedState w14:val="2610" w14:font="MS Gothic"/>
            </w14:checkbox>
          </w:sdtPr>
          <w:sdtEndPr/>
          <w:sdtContent>
            <w:tc>
              <w:tcPr>
                <w:tcW w:w="992" w:type="dxa"/>
              </w:tcPr>
              <w:p w14:paraId="317B208D"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6E59D68D" w14:textId="77777777" w:rsidTr="006966CC">
        <w:trPr>
          <w:trHeight w:val="253"/>
        </w:trPr>
        <w:tc>
          <w:tcPr>
            <w:tcW w:w="2264" w:type="dxa"/>
          </w:tcPr>
          <w:p w14:paraId="1D9758CB" w14:textId="77777777" w:rsidR="000C25DB" w:rsidRDefault="000C25DB" w:rsidP="000C25DB">
            <w:pPr>
              <w:spacing w:after="0" w:line="240" w:lineRule="auto"/>
              <w:rPr>
                <w:rFonts w:ascii="Calibri Light" w:hAnsi="Calibri Light" w:cs="Calibri Light"/>
                <w:bCs/>
              </w:rPr>
            </w:pPr>
            <w:r>
              <w:rPr>
                <w:rFonts w:ascii="Calibri Light" w:hAnsi="Calibri Light" w:cs="Calibri Light"/>
                <w:bCs/>
              </w:rPr>
              <w:t>Operate Vehicles</w:t>
            </w:r>
          </w:p>
        </w:tc>
        <w:tc>
          <w:tcPr>
            <w:tcW w:w="4110" w:type="dxa"/>
          </w:tcPr>
          <w:p w14:paraId="523634F8" w14:textId="77777777" w:rsidR="000C25DB" w:rsidRPr="00893062" w:rsidRDefault="000C25DB" w:rsidP="000C25DB">
            <w:pPr>
              <w:spacing w:after="0" w:line="240" w:lineRule="auto"/>
              <w:rPr>
                <w:rFonts w:ascii="Calibri Light" w:hAnsi="Calibri Light" w:cs="Calibri Light"/>
                <w:bCs/>
              </w:rPr>
            </w:pPr>
            <w:r w:rsidRPr="00E73B2E">
              <w:rPr>
                <w:rFonts w:ascii="Calibri Light" w:hAnsi="Calibri Light" w:cs="Calibri Light"/>
                <w:bCs/>
              </w:rPr>
              <w:t xml:space="preserve">Operate vehicles </w:t>
            </w:r>
            <w:r w:rsidRPr="00893062">
              <w:rPr>
                <w:rFonts w:ascii="Calibri Light" w:hAnsi="Calibri Light" w:cs="Calibri Light"/>
                <w:bCs/>
              </w:rPr>
              <w:t>or heavy machinery</w:t>
            </w:r>
          </w:p>
          <w:p w14:paraId="049AE40A"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Drive long distances on both sealed and unsealed roads, often with limited breaks</w:t>
            </w:r>
          </w:p>
          <w:p w14:paraId="452B1439" w14:textId="77777777" w:rsidR="000C25DB" w:rsidRPr="00F72136" w:rsidRDefault="000C25DB" w:rsidP="000C25DB">
            <w:pPr>
              <w:spacing w:after="0" w:line="240" w:lineRule="auto"/>
              <w:rPr>
                <w:rFonts w:ascii="Calibri Light" w:hAnsi="Calibri Light" w:cs="Calibri Light"/>
                <w:bCs/>
              </w:rPr>
            </w:pPr>
            <w:r w:rsidRPr="00893062">
              <w:rPr>
                <w:rFonts w:ascii="Calibri Light" w:hAnsi="Calibri Light" w:cs="Calibri Light"/>
                <w:bCs/>
              </w:rPr>
              <w:t>Towing and reversing trailers of various sizes</w:t>
            </w:r>
          </w:p>
        </w:tc>
        <w:sdt>
          <w:sdtPr>
            <w:rPr>
              <w:rFonts w:ascii="Calibri Light" w:hAnsi="Calibri Light" w:cs="Calibri Light"/>
              <w:bCs/>
              <w:sz w:val="28"/>
              <w:szCs w:val="28"/>
            </w:rPr>
            <w:id w:val="1055745187"/>
            <w14:checkbox>
              <w14:checked w14:val="0"/>
              <w14:checkedState w14:val="2612" w14:font="MS Gothic"/>
              <w14:uncheckedState w14:val="2610" w14:font="MS Gothic"/>
            </w14:checkbox>
          </w:sdtPr>
          <w:sdtEndPr/>
          <w:sdtContent>
            <w:tc>
              <w:tcPr>
                <w:tcW w:w="993" w:type="dxa"/>
              </w:tcPr>
              <w:p w14:paraId="20B39837"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6867255"/>
            <w14:checkbox>
              <w14:checked w14:val="1"/>
              <w14:checkedState w14:val="2612" w14:font="MS Gothic"/>
              <w14:uncheckedState w14:val="2610" w14:font="MS Gothic"/>
            </w14:checkbox>
          </w:sdtPr>
          <w:sdtEndPr/>
          <w:sdtContent>
            <w:tc>
              <w:tcPr>
                <w:tcW w:w="1134" w:type="dxa"/>
              </w:tcPr>
              <w:p w14:paraId="24E330BA" w14:textId="06D4DA59" w:rsidR="000C25DB" w:rsidRDefault="00C229D2"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806517860"/>
            <w14:checkbox>
              <w14:checked w14:val="0"/>
              <w14:checkedState w14:val="2612" w14:font="MS Gothic"/>
              <w14:uncheckedState w14:val="2610" w14:font="MS Gothic"/>
            </w14:checkbox>
          </w:sdtPr>
          <w:sdtEndPr/>
          <w:sdtContent>
            <w:tc>
              <w:tcPr>
                <w:tcW w:w="992" w:type="dxa"/>
              </w:tcPr>
              <w:p w14:paraId="3AD112A2"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653996496"/>
            <w14:checkbox>
              <w14:checked w14:val="0"/>
              <w14:checkedState w14:val="2612" w14:font="MS Gothic"/>
              <w14:uncheckedState w14:val="2610" w14:font="MS Gothic"/>
            </w14:checkbox>
          </w:sdtPr>
          <w:sdtEndPr/>
          <w:sdtContent>
            <w:tc>
              <w:tcPr>
                <w:tcW w:w="992" w:type="dxa"/>
              </w:tcPr>
              <w:p w14:paraId="01C49A23"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93062" w:rsidRPr="00F1563D" w14:paraId="541E939A" w14:textId="77777777" w:rsidTr="006966CC">
        <w:trPr>
          <w:trHeight w:val="253"/>
        </w:trPr>
        <w:tc>
          <w:tcPr>
            <w:tcW w:w="2264" w:type="dxa"/>
          </w:tcPr>
          <w:p w14:paraId="0788D504" w14:textId="77777777" w:rsidR="000C25DB" w:rsidRDefault="000C25DB" w:rsidP="000C25DB">
            <w:pPr>
              <w:spacing w:after="0" w:line="240" w:lineRule="auto"/>
              <w:rPr>
                <w:rFonts w:ascii="Calibri Light" w:hAnsi="Calibri Light" w:cs="Calibri Light"/>
                <w:bCs/>
              </w:rPr>
            </w:pPr>
            <w:r>
              <w:rPr>
                <w:rFonts w:ascii="Calibri Light" w:hAnsi="Calibri Light" w:cs="Calibri Light"/>
                <w:bCs/>
              </w:rPr>
              <w:t>Work at Heights</w:t>
            </w:r>
          </w:p>
        </w:tc>
        <w:tc>
          <w:tcPr>
            <w:tcW w:w="4110" w:type="dxa"/>
          </w:tcPr>
          <w:p w14:paraId="2760B353" w14:textId="77777777" w:rsidR="000C25DB" w:rsidRPr="00F72136" w:rsidRDefault="000C25DB" w:rsidP="000C25DB">
            <w:pPr>
              <w:spacing w:after="0" w:line="240" w:lineRule="auto"/>
              <w:rPr>
                <w:rFonts w:ascii="Calibri Light" w:hAnsi="Calibri Light" w:cs="Calibri Light"/>
                <w:bCs/>
              </w:rPr>
            </w:pPr>
            <w:r>
              <w:rPr>
                <w:rFonts w:ascii="Calibri Light" w:hAnsi="Calibri Light" w:cs="Calibri Light"/>
                <w:bCs/>
              </w:rPr>
              <w:t xml:space="preserve">Using ladders, scaffolding or other objects </w:t>
            </w:r>
          </w:p>
        </w:tc>
        <w:sdt>
          <w:sdtPr>
            <w:rPr>
              <w:rFonts w:ascii="Calibri Light" w:hAnsi="Calibri Light" w:cs="Calibri Light"/>
              <w:bCs/>
              <w:sz w:val="28"/>
              <w:szCs w:val="28"/>
            </w:rPr>
            <w:id w:val="1009261863"/>
            <w14:checkbox>
              <w14:checked w14:val="1"/>
              <w14:checkedState w14:val="2612" w14:font="MS Gothic"/>
              <w14:uncheckedState w14:val="2610" w14:font="MS Gothic"/>
            </w14:checkbox>
          </w:sdtPr>
          <w:sdtEndPr/>
          <w:sdtContent>
            <w:tc>
              <w:tcPr>
                <w:tcW w:w="993" w:type="dxa"/>
              </w:tcPr>
              <w:p w14:paraId="43CC4BD2" w14:textId="173F0DD1" w:rsidR="000C25DB" w:rsidRDefault="00C229D2"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026819794"/>
            <w14:checkbox>
              <w14:checked w14:val="0"/>
              <w14:checkedState w14:val="2612" w14:font="MS Gothic"/>
              <w14:uncheckedState w14:val="2610" w14:font="MS Gothic"/>
            </w14:checkbox>
          </w:sdtPr>
          <w:sdtEndPr/>
          <w:sdtContent>
            <w:tc>
              <w:tcPr>
                <w:tcW w:w="1134" w:type="dxa"/>
              </w:tcPr>
              <w:p w14:paraId="0F859ADF"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755234725"/>
            <w14:checkbox>
              <w14:checked w14:val="0"/>
              <w14:checkedState w14:val="2612" w14:font="MS Gothic"/>
              <w14:uncheckedState w14:val="2610" w14:font="MS Gothic"/>
            </w14:checkbox>
          </w:sdtPr>
          <w:sdtEndPr/>
          <w:sdtContent>
            <w:tc>
              <w:tcPr>
                <w:tcW w:w="992" w:type="dxa"/>
              </w:tcPr>
              <w:p w14:paraId="13931FDA" w14:textId="4ABEAC63" w:rsidR="000C25DB" w:rsidRDefault="00C229D2"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42911728"/>
            <w14:checkbox>
              <w14:checked w14:val="0"/>
              <w14:checkedState w14:val="2612" w14:font="MS Gothic"/>
              <w14:uncheckedState w14:val="2610" w14:font="MS Gothic"/>
            </w14:checkbox>
          </w:sdtPr>
          <w:sdtEndPr/>
          <w:sdtContent>
            <w:tc>
              <w:tcPr>
                <w:tcW w:w="992" w:type="dxa"/>
              </w:tcPr>
              <w:p w14:paraId="0E39A293" w14:textId="64B49F82" w:rsidR="000C25DB" w:rsidRDefault="00C229D2"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93062" w:rsidRPr="00F1563D" w14:paraId="2DD9572C" w14:textId="77777777" w:rsidTr="006966CC">
        <w:trPr>
          <w:trHeight w:val="253"/>
        </w:trPr>
        <w:tc>
          <w:tcPr>
            <w:tcW w:w="2264" w:type="dxa"/>
          </w:tcPr>
          <w:p w14:paraId="34116F9C"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Fine Motor Skills</w:t>
            </w:r>
          </w:p>
        </w:tc>
        <w:tc>
          <w:tcPr>
            <w:tcW w:w="4110" w:type="dxa"/>
          </w:tcPr>
          <w:p w14:paraId="1BF38665" w14:textId="77777777"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Use of keyboard, writing instruments, equipment</w:t>
            </w:r>
          </w:p>
        </w:tc>
        <w:sdt>
          <w:sdtPr>
            <w:rPr>
              <w:rFonts w:ascii="Calibri Light" w:hAnsi="Calibri Light" w:cs="Calibri Light"/>
              <w:bCs/>
              <w:sz w:val="28"/>
              <w:szCs w:val="28"/>
            </w:rPr>
            <w:id w:val="-1924949546"/>
            <w14:checkbox>
              <w14:checked w14:val="0"/>
              <w14:checkedState w14:val="2612" w14:font="MS Gothic"/>
              <w14:uncheckedState w14:val="2610" w14:font="MS Gothic"/>
            </w14:checkbox>
          </w:sdtPr>
          <w:sdtEndPr/>
          <w:sdtContent>
            <w:tc>
              <w:tcPr>
                <w:tcW w:w="993" w:type="dxa"/>
              </w:tcPr>
              <w:p w14:paraId="6877988C"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52359271"/>
            <w14:checkbox>
              <w14:checked w14:val="0"/>
              <w14:checkedState w14:val="2612" w14:font="MS Gothic"/>
              <w14:uncheckedState w14:val="2610" w14:font="MS Gothic"/>
            </w14:checkbox>
          </w:sdtPr>
          <w:sdtEndPr/>
          <w:sdtContent>
            <w:tc>
              <w:tcPr>
                <w:tcW w:w="1134" w:type="dxa"/>
              </w:tcPr>
              <w:p w14:paraId="4F24141E"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20319024"/>
            <w14:checkbox>
              <w14:checked w14:val="1"/>
              <w14:checkedState w14:val="2612" w14:font="MS Gothic"/>
              <w14:uncheckedState w14:val="2610" w14:font="MS Gothic"/>
            </w14:checkbox>
          </w:sdtPr>
          <w:sdtEndPr/>
          <w:sdtContent>
            <w:tc>
              <w:tcPr>
                <w:tcW w:w="992" w:type="dxa"/>
              </w:tcPr>
              <w:p w14:paraId="362493E6" w14:textId="67804F2A" w:rsidR="000C25DB" w:rsidRPr="00F1563D" w:rsidRDefault="00C229D2"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78847691"/>
            <w14:checkbox>
              <w14:checked w14:val="0"/>
              <w14:checkedState w14:val="2612" w14:font="MS Gothic"/>
              <w14:uncheckedState w14:val="2610" w14:font="MS Gothic"/>
            </w14:checkbox>
          </w:sdtPr>
          <w:sdtEndPr/>
          <w:sdtContent>
            <w:tc>
              <w:tcPr>
                <w:tcW w:w="992" w:type="dxa"/>
              </w:tcPr>
              <w:p w14:paraId="344A9F98" w14:textId="4CB60A51" w:rsidR="000C25DB" w:rsidRPr="00F1563D" w:rsidRDefault="00C229D2"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329DD4DD" w14:textId="77777777" w:rsidTr="006966CC">
        <w:trPr>
          <w:trHeight w:val="253"/>
        </w:trPr>
        <w:tc>
          <w:tcPr>
            <w:tcW w:w="2264" w:type="dxa"/>
          </w:tcPr>
          <w:p w14:paraId="05F1FB5E"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Visual Capacity</w:t>
            </w:r>
          </w:p>
        </w:tc>
        <w:tc>
          <w:tcPr>
            <w:tcW w:w="4110" w:type="dxa"/>
          </w:tcPr>
          <w:p w14:paraId="2F450A75" w14:textId="77777777"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Reading screens, documents, and observing surroundings</w:t>
            </w:r>
          </w:p>
        </w:tc>
        <w:sdt>
          <w:sdtPr>
            <w:rPr>
              <w:rFonts w:ascii="Calibri Light" w:hAnsi="Calibri Light" w:cs="Calibri Light"/>
              <w:bCs/>
              <w:sz w:val="28"/>
              <w:szCs w:val="28"/>
            </w:rPr>
            <w:id w:val="-2026157787"/>
            <w14:checkbox>
              <w14:checked w14:val="0"/>
              <w14:checkedState w14:val="2612" w14:font="MS Gothic"/>
              <w14:uncheckedState w14:val="2610" w14:font="MS Gothic"/>
            </w14:checkbox>
          </w:sdtPr>
          <w:sdtEndPr/>
          <w:sdtContent>
            <w:tc>
              <w:tcPr>
                <w:tcW w:w="993" w:type="dxa"/>
              </w:tcPr>
              <w:p w14:paraId="06AF0505"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81041279"/>
            <w14:checkbox>
              <w14:checked w14:val="0"/>
              <w14:checkedState w14:val="2612" w14:font="MS Gothic"/>
              <w14:uncheckedState w14:val="2610" w14:font="MS Gothic"/>
            </w14:checkbox>
          </w:sdtPr>
          <w:sdtEndPr/>
          <w:sdtContent>
            <w:tc>
              <w:tcPr>
                <w:tcW w:w="1134" w:type="dxa"/>
              </w:tcPr>
              <w:p w14:paraId="0360547B"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23460734"/>
            <w14:checkbox>
              <w14:checked w14:val="1"/>
              <w14:checkedState w14:val="2612" w14:font="MS Gothic"/>
              <w14:uncheckedState w14:val="2610" w14:font="MS Gothic"/>
            </w14:checkbox>
          </w:sdtPr>
          <w:sdtEndPr/>
          <w:sdtContent>
            <w:tc>
              <w:tcPr>
                <w:tcW w:w="992" w:type="dxa"/>
              </w:tcPr>
              <w:p w14:paraId="2195A6FC" w14:textId="15C3AF91" w:rsidR="000C25DB" w:rsidRPr="00F1563D" w:rsidRDefault="00C229D2"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824199345"/>
            <w14:checkbox>
              <w14:checked w14:val="0"/>
              <w14:checkedState w14:val="2612" w14:font="MS Gothic"/>
              <w14:uncheckedState w14:val="2610" w14:font="MS Gothic"/>
            </w14:checkbox>
          </w:sdtPr>
          <w:sdtEndPr/>
          <w:sdtContent>
            <w:tc>
              <w:tcPr>
                <w:tcW w:w="992" w:type="dxa"/>
              </w:tcPr>
              <w:p w14:paraId="0533E326" w14:textId="2CCDDFE0" w:rsidR="000C25DB" w:rsidRPr="00F1563D" w:rsidRDefault="00C229D2"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6A0F46A9" w14:textId="77777777" w:rsidTr="006966CC">
        <w:trPr>
          <w:trHeight w:val="253"/>
        </w:trPr>
        <w:tc>
          <w:tcPr>
            <w:tcW w:w="2264" w:type="dxa"/>
          </w:tcPr>
          <w:p w14:paraId="6BFBF4A1"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Auditory Capacity</w:t>
            </w:r>
          </w:p>
        </w:tc>
        <w:tc>
          <w:tcPr>
            <w:tcW w:w="4110" w:type="dxa"/>
          </w:tcPr>
          <w:p w14:paraId="3BE4B63B" w14:textId="77777777" w:rsidR="000C25DB" w:rsidRPr="00F1563D" w:rsidRDefault="000C25DB" w:rsidP="000C25DB">
            <w:pPr>
              <w:spacing w:after="0" w:line="240" w:lineRule="auto"/>
              <w:rPr>
                <w:rFonts w:ascii="Calibri Light" w:hAnsi="Calibri Light" w:cs="Calibri Light"/>
                <w:bCs/>
              </w:rPr>
            </w:pPr>
            <w:r w:rsidRPr="00E73B2E">
              <w:rPr>
                <w:rFonts w:ascii="Calibri Light" w:hAnsi="Calibri Light" w:cs="Calibri Light"/>
                <w:bCs/>
              </w:rPr>
              <w:t>Communicating in person/phone,</w:t>
            </w:r>
            <w:r w:rsidRPr="00893062">
              <w:rPr>
                <w:rFonts w:ascii="Calibri Light" w:hAnsi="Calibri Light" w:cs="Calibri Light"/>
                <w:bCs/>
              </w:rPr>
              <w:t xml:space="preserve"> responding to alarms</w:t>
            </w:r>
          </w:p>
        </w:tc>
        <w:sdt>
          <w:sdtPr>
            <w:rPr>
              <w:rFonts w:ascii="Calibri Light" w:hAnsi="Calibri Light" w:cs="Calibri Light"/>
              <w:bCs/>
              <w:sz w:val="28"/>
              <w:szCs w:val="28"/>
            </w:rPr>
            <w:id w:val="2039390548"/>
            <w14:checkbox>
              <w14:checked w14:val="0"/>
              <w14:checkedState w14:val="2612" w14:font="MS Gothic"/>
              <w14:uncheckedState w14:val="2610" w14:font="MS Gothic"/>
            </w14:checkbox>
          </w:sdtPr>
          <w:sdtEndPr/>
          <w:sdtContent>
            <w:tc>
              <w:tcPr>
                <w:tcW w:w="993" w:type="dxa"/>
              </w:tcPr>
              <w:p w14:paraId="502FC515"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00266493"/>
            <w14:checkbox>
              <w14:checked w14:val="0"/>
              <w14:checkedState w14:val="2612" w14:font="MS Gothic"/>
              <w14:uncheckedState w14:val="2610" w14:font="MS Gothic"/>
            </w14:checkbox>
          </w:sdtPr>
          <w:sdtEndPr/>
          <w:sdtContent>
            <w:tc>
              <w:tcPr>
                <w:tcW w:w="1134" w:type="dxa"/>
              </w:tcPr>
              <w:p w14:paraId="53A893B0"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783101527"/>
            <w14:checkbox>
              <w14:checked w14:val="1"/>
              <w14:checkedState w14:val="2612" w14:font="MS Gothic"/>
              <w14:uncheckedState w14:val="2610" w14:font="MS Gothic"/>
            </w14:checkbox>
          </w:sdtPr>
          <w:sdtEndPr/>
          <w:sdtContent>
            <w:tc>
              <w:tcPr>
                <w:tcW w:w="992" w:type="dxa"/>
              </w:tcPr>
              <w:p w14:paraId="0536B7B5" w14:textId="36749C2A" w:rsidR="000C25DB" w:rsidRPr="00F1563D" w:rsidRDefault="00C229D2"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98724404"/>
            <w14:checkbox>
              <w14:checked w14:val="0"/>
              <w14:checkedState w14:val="2612" w14:font="MS Gothic"/>
              <w14:uncheckedState w14:val="2610" w14:font="MS Gothic"/>
            </w14:checkbox>
          </w:sdtPr>
          <w:sdtEndPr/>
          <w:sdtContent>
            <w:tc>
              <w:tcPr>
                <w:tcW w:w="992" w:type="dxa"/>
              </w:tcPr>
              <w:p w14:paraId="1F325C65" w14:textId="67C0E93C" w:rsidR="000C25DB" w:rsidRPr="00F1563D" w:rsidRDefault="00C229D2"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6B2E27" w14:paraId="79781832" w14:textId="77777777" w:rsidTr="006966CC">
        <w:trPr>
          <w:trHeight w:val="253"/>
        </w:trPr>
        <w:tc>
          <w:tcPr>
            <w:tcW w:w="2264" w:type="dxa"/>
          </w:tcPr>
          <w:p w14:paraId="6716B588"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Water-based Activities</w:t>
            </w:r>
          </w:p>
        </w:tc>
        <w:tc>
          <w:tcPr>
            <w:tcW w:w="4110" w:type="dxa"/>
          </w:tcPr>
          <w:p w14:paraId="6D3F1113"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Paddling canoes, kayaks, or rafts</w:t>
            </w:r>
          </w:p>
          <w:p w14:paraId="277EEA9C"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Carrying boats and gear around water access points</w:t>
            </w:r>
          </w:p>
          <w:p w14:paraId="4AFB1AF1"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lastRenderedPageBreak/>
              <w:t>Working in wet environments (eg Rivers or rainy weather)</w:t>
            </w:r>
          </w:p>
        </w:tc>
        <w:sdt>
          <w:sdtPr>
            <w:rPr>
              <w:rFonts w:ascii="Calibri Light" w:hAnsi="Calibri Light" w:cs="Calibri Light"/>
              <w:bCs/>
              <w:sz w:val="28"/>
              <w:szCs w:val="28"/>
            </w:rPr>
            <w:id w:val="484432887"/>
            <w14:checkbox>
              <w14:checked w14:val="1"/>
              <w14:checkedState w14:val="2612" w14:font="MS Gothic"/>
              <w14:uncheckedState w14:val="2610" w14:font="MS Gothic"/>
            </w14:checkbox>
          </w:sdtPr>
          <w:sdtEndPr/>
          <w:sdtContent>
            <w:tc>
              <w:tcPr>
                <w:tcW w:w="993" w:type="dxa"/>
              </w:tcPr>
              <w:p w14:paraId="1E457934" w14:textId="0449F874" w:rsidR="000C25DB" w:rsidRPr="00EA0FAA" w:rsidRDefault="00C229D2"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263220607"/>
            <w14:checkbox>
              <w14:checked w14:val="0"/>
              <w14:checkedState w14:val="2612" w14:font="MS Gothic"/>
              <w14:uncheckedState w14:val="2610" w14:font="MS Gothic"/>
            </w14:checkbox>
          </w:sdtPr>
          <w:sdtEndPr/>
          <w:sdtContent>
            <w:tc>
              <w:tcPr>
                <w:tcW w:w="1134" w:type="dxa"/>
              </w:tcPr>
              <w:p w14:paraId="6A4777B6" w14:textId="77777777" w:rsidR="000C25DB" w:rsidRPr="00964C64" w:rsidRDefault="000C25DB" w:rsidP="000C25DB">
                <w:pPr>
                  <w:spacing w:after="0" w:line="240" w:lineRule="auto"/>
                  <w:jc w:val="center"/>
                  <w:rPr>
                    <w:rFonts w:ascii="Calibri Light" w:hAnsi="Calibri Light" w:cs="Calibri Light"/>
                    <w:bCs/>
                  </w:rPr>
                </w:pPr>
                <w:r w:rsidRPr="00964C64">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556534856"/>
            <w14:checkbox>
              <w14:checked w14:val="0"/>
              <w14:checkedState w14:val="2612" w14:font="MS Gothic"/>
              <w14:uncheckedState w14:val="2610" w14:font="MS Gothic"/>
            </w14:checkbox>
          </w:sdtPr>
          <w:sdtEndPr/>
          <w:sdtContent>
            <w:tc>
              <w:tcPr>
                <w:tcW w:w="992" w:type="dxa"/>
              </w:tcPr>
              <w:p w14:paraId="52C86752" w14:textId="77777777" w:rsidR="000C25DB" w:rsidRPr="00964C64" w:rsidRDefault="000C25DB" w:rsidP="000C25DB">
                <w:pPr>
                  <w:spacing w:after="0" w:line="240" w:lineRule="auto"/>
                  <w:jc w:val="center"/>
                  <w:rPr>
                    <w:rFonts w:ascii="Calibri Light" w:hAnsi="Calibri Light" w:cs="Calibri Light"/>
                    <w:bCs/>
                  </w:rPr>
                </w:pPr>
                <w:r w:rsidRPr="00964C64">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28151062"/>
            <w14:checkbox>
              <w14:checked w14:val="0"/>
              <w14:checkedState w14:val="2612" w14:font="MS Gothic"/>
              <w14:uncheckedState w14:val="2610" w14:font="MS Gothic"/>
            </w14:checkbox>
          </w:sdtPr>
          <w:sdtEndPr/>
          <w:sdtContent>
            <w:tc>
              <w:tcPr>
                <w:tcW w:w="992" w:type="dxa"/>
              </w:tcPr>
              <w:p w14:paraId="6D308556" w14:textId="77777777" w:rsidR="000C25DB" w:rsidRPr="00964C64" w:rsidRDefault="000C25DB" w:rsidP="000C25DB">
                <w:pPr>
                  <w:spacing w:after="0" w:line="240" w:lineRule="auto"/>
                  <w:jc w:val="center"/>
                  <w:rPr>
                    <w:rFonts w:ascii="Calibri Light" w:hAnsi="Calibri Light" w:cs="Calibri Light"/>
                    <w:bCs/>
                  </w:rPr>
                </w:pPr>
                <w:r w:rsidRPr="00964C64">
                  <w:rPr>
                    <w:rFonts w:ascii="MS Gothic" w:eastAsia="MS Gothic" w:hAnsi="MS Gothic" w:cs="Calibri Light" w:hint="eastAsia"/>
                    <w:bCs/>
                    <w:sz w:val="28"/>
                    <w:szCs w:val="28"/>
                  </w:rPr>
                  <w:t>☐</w:t>
                </w:r>
              </w:p>
            </w:tc>
          </w:sdtContent>
        </w:sdt>
      </w:tr>
      <w:tr w:rsidR="001B79CF" w:rsidRPr="00F1563D" w14:paraId="09B33BB6" w14:textId="77777777" w:rsidTr="006966CC">
        <w:trPr>
          <w:trHeight w:val="253"/>
        </w:trPr>
        <w:tc>
          <w:tcPr>
            <w:tcW w:w="2264" w:type="dxa"/>
          </w:tcPr>
          <w:p w14:paraId="0F451BFF" w14:textId="77777777" w:rsidR="004C7B0A" w:rsidRPr="00E73B2E" w:rsidRDefault="001B79CF" w:rsidP="001B79CF">
            <w:pPr>
              <w:spacing w:after="0" w:line="240" w:lineRule="auto"/>
              <w:rPr>
                <w:rFonts w:ascii="Calibri Light" w:hAnsi="Calibri Light" w:cs="Calibri Light"/>
                <w:bCs/>
              </w:rPr>
            </w:pPr>
            <w:r w:rsidRPr="00E77881">
              <w:rPr>
                <w:rFonts w:ascii="Calibri Light" w:hAnsi="Calibri Light" w:cs="Calibri Light"/>
                <w:bCs/>
              </w:rPr>
              <w:t xml:space="preserve">Fatigue </w:t>
            </w:r>
            <w:r w:rsidR="004C7B0A" w:rsidRPr="00E73B2E">
              <w:rPr>
                <w:rFonts w:ascii="Calibri Light" w:hAnsi="Calibri Light" w:cs="Calibri Light"/>
                <w:bCs/>
              </w:rPr>
              <w:t>Capacity</w:t>
            </w:r>
          </w:p>
        </w:tc>
        <w:tc>
          <w:tcPr>
            <w:tcW w:w="4110" w:type="dxa"/>
          </w:tcPr>
          <w:p w14:paraId="694FB36A" w14:textId="77777777" w:rsidR="001B79CF" w:rsidRPr="00E73B2E" w:rsidRDefault="001B79CF" w:rsidP="001B79CF">
            <w:pPr>
              <w:spacing w:after="0" w:line="240" w:lineRule="auto"/>
              <w:rPr>
                <w:rFonts w:ascii="Calibri Light" w:hAnsi="Calibri Light" w:cs="Calibri Light"/>
                <w:bCs/>
              </w:rPr>
            </w:pPr>
            <w:r w:rsidRPr="00E73B2E">
              <w:rPr>
                <w:rFonts w:ascii="Calibri Light" w:hAnsi="Calibri Light" w:cs="Calibri Light"/>
                <w:bCs/>
              </w:rPr>
              <w:t>Working non-business hours shifts</w:t>
            </w:r>
          </w:p>
          <w:p w14:paraId="31A2E909" w14:textId="77777777" w:rsidR="001B79CF" w:rsidRPr="00E73B2E" w:rsidRDefault="001B79CF" w:rsidP="001B79CF">
            <w:pPr>
              <w:spacing w:after="0" w:line="240" w:lineRule="auto"/>
              <w:rPr>
                <w:rFonts w:ascii="Calibri Light" w:hAnsi="Calibri Light" w:cs="Calibri Light"/>
                <w:bCs/>
              </w:rPr>
            </w:pPr>
            <w:r w:rsidRPr="00E73B2E">
              <w:rPr>
                <w:rFonts w:ascii="Calibri Light" w:hAnsi="Calibri Light" w:cs="Calibri Light"/>
                <w:bCs/>
              </w:rPr>
              <w:t>Overnight supervision of students</w:t>
            </w:r>
          </w:p>
          <w:p w14:paraId="51D2DDF4" w14:textId="77777777" w:rsidR="001B79CF" w:rsidRPr="00E73B2E" w:rsidRDefault="001B79CF" w:rsidP="001B79CF">
            <w:pPr>
              <w:spacing w:after="0" w:line="240" w:lineRule="auto"/>
              <w:rPr>
                <w:rFonts w:ascii="Calibri Light" w:hAnsi="Calibri Light" w:cs="Calibri Light"/>
                <w:bCs/>
              </w:rPr>
            </w:pPr>
            <w:r w:rsidRPr="00E73B2E">
              <w:rPr>
                <w:rFonts w:ascii="Calibri Light" w:hAnsi="Calibri Light" w:cs="Calibri Light"/>
                <w:bCs/>
              </w:rPr>
              <w:t xml:space="preserve">Being </w:t>
            </w:r>
            <w:proofErr w:type="gramStart"/>
            <w:r w:rsidRPr="00E73B2E">
              <w:rPr>
                <w:rFonts w:ascii="Calibri Light" w:hAnsi="Calibri Light" w:cs="Calibri Light"/>
                <w:bCs/>
              </w:rPr>
              <w:t>on-call</w:t>
            </w:r>
            <w:proofErr w:type="gramEnd"/>
          </w:p>
          <w:p w14:paraId="2199B1C2" w14:textId="77777777" w:rsidR="0051090E" w:rsidRPr="00E73B2E" w:rsidRDefault="0051090E" w:rsidP="001B79CF">
            <w:pPr>
              <w:spacing w:after="0" w:line="240" w:lineRule="auto"/>
              <w:rPr>
                <w:rFonts w:ascii="Calibri Light" w:hAnsi="Calibri Light" w:cs="Calibri Light"/>
                <w:bCs/>
              </w:rPr>
            </w:pPr>
            <w:r w:rsidRPr="00E73B2E">
              <w:rPr>
                <w:rFonts w:ascii="Calibri Light" w:hAnsi="Calibri Light" w:cs="Calibri Light"/>
                <w:bCs/>
              </w:rPr>
              <w:t>Possible sleep disruption</w:t>
            </w:r>
          </w:p>
          <w:p w14:paraId="20452A55" w14:textId="77777777" w:rsidR="001B79CF" w:rsidRPr="00E73B2E" w:rsidRDefault="001B79CF" w:rsidP="001B79CF">
            <w:pPr>
              <w:spacing w:after="0" w:line="240" w:lineRule="auto"/>
              <w:rPr>
                <w:rFonts w:ascii="Calibri Light" w:hAnsi="Calibri Light" w:cs="Calibri Light"/>
                <w:bCs/>
              </w:rPr>
            </w:pPr>
          </w:p>
        </w:tc>
        <w:sdt>
          <w:sdtPr>
            <w:rPr>
              <w:rFonts w:ascii="Calibri Light" w:hAnsi="Calibri Light" w:cs="Calibri Light"/>
              <w:bCs/>
              <w:sz w:val="28"/>
              <w:szCs w:val="28"/>
            </w:rPr>
            <w:id w:val="692197753"/>
            <w14:checkbox>
              <w14:checked w14:val="0"/>
              <w14:checkedState w14:val="2612" w14:font="MS Gothic"/>
              <w14:uncheckedState w14:val="2610" w14:font="MS Gothic"/>
            </w14:checkbox>
          </w:sdtPr>
          <w:sdtEndPr/>
          <w:sdtContent>
            <w:tc>
              <w:tcPr>
                <w:tcW w:w="993" w:type="dxa"/>
              </w:tcPr>
              <w:p w14:paraId="1875C3F7" w14:textId="77777777" w:rsidR="001B79CF" w:rsidRDefault="001B79CF" w:rsidP="001B79CF">
                <w:pPr>
                  <w:spacing w:after="0" w:line="240" w:lineRule="auto"/>
                  <w:jc w:val="center"/>
                  <w:rPr>
                    <w:rFonts w:ascii="Calibri Light" w:hAnsi="Calibri Light" w:cs="Calibri Light"/>
                    <w:bCs/>
                    <w:sz w:val="28"/>
                    <w:szCs w:val="28"/>
                  </w:rPr>
                </w:pPr>
                <w:r w:rsidRPr="00C1231D">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056202395"/>
            <w14:checkbox>
              <w14:checked w14:val="0"/>
              <w14:checkedState w14:val="2612" w14:font="MS Gothic"/>
              <w14:uncheckedState w14:val="2610" w14:font="MS Gothic"/>
            </w14:checkbox>
          </w:sdtPr>
          <w:sdtEndPr/>
          <w:sdtContent>
            <w:tc>
              <w:tcPr>
                <w:tcW w:w="1134" w:type="dxa"/>
              </w:tcPr>
              <w:p w14:paraId="78EBA056" w14:textId="77777777" w:rsidR="001B79CF" w:rsidRDefault="001B79CF" w:rsidP="001B79CF">
                <w:pPr>
                  <w:spacing w:after="0" w:line="240" w:lineRule="auto"/>
                  <w:jc w:val="center"/>
                  <w:rPr>
                    <w:rFonts w:ascii="Calibri Light" w:hAnsi="Calibri Light" w:cs="Calibri Light"/>
                    <w:bCs/>
                    <w:sz w:val="28"/>
                    <w:szCs w:val="28"/>
                  </w:rPr>
                </w:pPr>
                <w:r w:rsidRPr="00964C64">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7463439"/>
            <w14:checkbox>
              <w14:checked w14:val="1"/>
              <w14:checkedState w14:val="2612" w14:font="MS Gothic"/>
              <w14:uncheckedState w14:val="2610" w14:font="MS Gothic"/>
            </w14:checkbox>
          </w:sdtPr>
          <w:sdtEndPr/>
          <w:sdtContent>
            <w:tc>
              <w:tcPr>
                <w:tcW w:w="992" w:type="dxa"/>
              </w:tcPr>
              <w:p w14:paraId="0272F9A2" w14:textId="6D1706AF" w:rsidR="001B79CF" w:rsidRDefault="00C229D2"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81910426"/>
            <w14:checkbox>
              <w14:checked w14:val="0"/>
              <w14:checkedState w14:val="2612" w14:font="MS Gothic"/>
              <w14:uncheckedState w14:val="2610" w14:font="MS Gothic"/>
            </w14:checkbox>
          </w:sdtPr>
          <w:sdtEndPr/>
          <w:sdtContent>
            <w:tc>
              <w:tcPr>
                <w:tcW w:w="992" w:type="dxa"/>
              </w:tcPr>
              <w:p w14:paraId="0FDF6F08" w14:textId="77777777" w:rsidR="001B79CF" w:rsidRDefault="001B79CF" w:rsidP="001B79CF">
                <w:pPr>
                  <w:spacing w:after="0" w:line="240" w:lineRule="auto"/>
                  <w:jc w:val="center"/>
                  <w:rPr>
                    <w:rFonts w:ascii="Calibri Light" w:hAnsi="Calibri Light" w:cs="Calibri Light"/>
                    <w:bCs/>
                    <w:sz w:val="28"/>
                    <w:szCs w:val="28"/>
                  </w:rPr>
                </w:pPr>
                <w:r w:rsidRPr="00964C64">
                  <w:rPr>
                    <w:rFonts w:ascii="MS Gothic" w:eastAsia="MS Gothic" w:hAnsi="MS Gothic" w:cs="Calibri Light" w:hint="eastAsia"/>
                    <w:bCs/>
                    <w:sz w:val="28"/>
                    <w:szCs w:val="28"/>
                  </w:rPr>
                  <w:t>☐</w:t>
                </w:r>
              </w:p>
            </w:tc>
          </w:sdtContent>
        </w:sdt>
      </w:tr>
      <w:tr w:rsidR="00893062" w:rsidRPr="00F1563D" w14:paraId="0821807C" w14:textId="77777777" w:rsidTr="006966CC">
        <w:trPr>
          <w:trHeight w:val="253"/>
        </w:trPr>
        <w:tc>
          <w:tcPr>
            <w:tcW w:w="2264" w:type="dxa"/>
          </w:tcPr>
          <w:p w14:paraId="3C066945" w14:textId="77777777" w:rsidR="001B79CF" w:rsidRPr="00F1563D" w:rsidRDefault="001B79CF" w:rsidP="001B79CF">
            <w:pPr>
              <w:spacing w:after="0" w:line="240" w:lineRule="auto"/>
              <w:rPr>
                <w:rFonts w:ascii="Calibri Light" w:hAnsi="Calibri Light" w:cs="Calibri Light"/>
                <w:bCs/>
              </w:rPr>
            </w:pPr>
            <w:r>
              <w:rPr>
                <w:rFonts w:ascii="Calibri Light" w:hAnsi="Calibri Light" w:cs="Calibri Light"/>
                <w:bCs/>
              </w:rPr>
              <w:t>Travel</w:t>
            </w:r>
          </w:p>
        </w:tc>
        <w:tc>
          <w:tcPr>
            <w:tcW w:w="4110" w:type="dxa"/>
          </w:tcPr>
          <w:p w14:paraId="5D013FBA" w14:textId="77777777" w:rsidR="001B79CF" w:rsidRPr="00F1563D" w:rsidRDefault="001B79CF" w:rsidP="001B79CF">
            <w:pPr>
              <w:spacing w:after="0" w:line="240" w:lineRule="auto"/>
              <w:rPr>
                <w:rFonts w:ascii="Calibri Light" w:hAnsi="Calibri Light" w:cs="Calibri Light"/>
                <w:bCs/>
              </w:rPr>
            </w:pPr>
            <w:r>
              <w:rPr>
                <w:rFonts w:ascii="Calibri Light" w:hAnsi="Calibri Light" w:cs="Calibri Light"/>
                <w:bCs/>
              </w:rPr>
              <w:t>O</w:t>
            </w:r>
            <w:r w:rsidRPr="00F72136">
              <w:rPr>
                <w:rFonts w:ascii="Calibri Light" w:hAnsi="Calibri Light" w:cs="Calibri Light"/>
                <w:bCs/>
              </w:rPr>
              <w:t>ff-site travel</w:t>
            </w:r>
          </w:p>
        </w:tc>
        <w:sdt>
          <w:sdtPr>
            <w:rPr>
              <w:rFonts w:ascii="Calibri Light" w:hAnsi="Calibri Light" w:cs="Calibri Light"/>
              <w:bCs/>
              <w:sz w:val="28"/>
              <w:szCs w:val="28"/>
            </w:rPr>
            <w:id w:val="412205339"/>
            <w14:checkbox>
              <w14:checked w14:val="0"/>
              <w14:checkedState w14:val="2612" w14:font="MS Gothic"/>
              <w14:uncheckedState w14:val="2610" w14:font="MS Gothic"/>
            </w14:checkbox>
          </w:sdtPr>
          <w:sdtEndPr/>
          <w:sdtContent>
            <w:tc>
              <w:tcPr>
                <w:tcW w:w="993" w:type="dxa"/>
              </w:tcPr>
              <w:p w14:paraId="13F69D3D"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135014672"/>
            <w14:checkbox>
              <w14:checked w14:val="0"/>
              <w14:checkedState w14:val="2612" w14:font="MS Gothic"/>
              <w14:uncheckedState w14:val="2610" w14:font="MS Gothic"/>
            </w14:checkbox>
          </w:sdtPr>
          <w:sdtEndPr/>
          <w:sdtContent>
            <w:tc>
              <w:tcPr>
                <w:tcW w:w="1134" w:type="dxa"/>
              </w:tcPr>
              <w:p w14:paraId="76FAD864"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237007442"/>
            <w14:checkbox>
              <w14:checked w14:val="1"/>
              <w14:checkedState w14:val="2612" w14:font="MS Gothic"/>
              <w14:uncheckedState w14:val="2610" w14:font="MS Gothic"/>
            </w14:checkbox>
          </w:sdtPr>
          <w:sdtEndPr/>
          <w:sdtContent>
            <w:tc>
              <w:tcPr>
                <w:tcW w:w="992" w:type="dxa"/>
              </w:tcPr>
              <w:p w14:paraId="104C6D1E" w14:textId="665D28C5" w:rsidR="001B79CF" w:rsidRPr="00F1563D" w:rsidRDefault="00C229D2"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08824641"/>
            <w14:checkbox>
              <w14:checked w14:val="0"/>
              <w14:checkedState w14:val="2612" w14:font="MS Gothic"/>
              <w14:uncheckedState w14:val="2610" w14:font="MS Gothic"/>
            </w14:checkbox>
          </w:sdtPr>
          <w:sdtEndPr/>
          <w:sdtContent>
            <w:tc>
              <w:tcPr>
                <w:tcW w:w="992" w:type="dxa"/>
              </w:tcPr>
              <w:p w14:paraId="5F02C3E1"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21812" w:rsidRPr="00F1563D" w14:paraId="0100C615" w14:textId="77777777" w:rsidTr="006966CC">
        <w:trPr>
          <w:trHeight w:val="253"/>
        </w:trPr>
        <w:tc>
          <w:tcPr>
            <w:tcW w:w="2264" w:type="dxa"/>
          </w:tcPr>
          <w:p w14:paraId="4111D096" w14:textId="520693BA" w:rsidR="00821812" w:rsidRDefault="00821812" w:rsidP="00821812">
            <w:pPr>
              <w:spacing w:after="0" w:line="240" w:lineRule="auto"/>
              <w:rPr>
                <w:rFonts w:ascii="Calibri Light" w:hAnsi="Calibri Light" w:cs="Calibri Light"/>
                <w:bCs/>
              </w:rPr>
            </w:pPr>
            <w:r>
              <w:rPr>
                <w:rFonts w:ascii="Calibri Light" w:hAnsi="Calibri Light" w:cs="Calibri Light"/>
                <w:bCs/>
              </w:rPr>
              <w:t>Horse Handling</w:t>
            </w:r>
          </w:p>
        </w:tc>
        <w:tc>
          <w:tcPr>
            <w:tcW w:w="4110" w:type="dxa"/>
          </w:tcPr>
          <w:p w14:paraId="637BF33D" w14:textId="5F06A0AF" w:rsidR="00821812" w:rsidRDefault="00821812" w:rsidP="00821812">
            <w:pPr>
              <w:spacing w:after="0" w:line="240" w:lineRule="auto"/>
              <w:rPr>
                <w:rFonts w:ascii="Calibri Light" w:hAnsi="Calibri Light" w:cs="Calibri Light"/>
                <w:bCs/>
              </w:rPr>
            </w:pPr>
            <w:r>
              <w:rPr>
                <w:rFonts w:ascii="Calibri Light" w:hAnsi="Calibri Light" w:cs="Calibri Light"/>
                <w:bCs/>
              </w:rPr>
              <w:t>Ability to handle student horses, i</w:t>
            </w:r>
            <w:r w:rsidR="00D90B22">
              <w:rPr>
                <w:rFonts w:ascii="Calibri Light" w:hAnsi="Calibri Light" w:cs="Calibri Light"/>
                <w:bCs/>
              </w:rPr>
              <w:t xml:space="preserve">ncluding feeding, changing rugs, holding for vets and farriers </w:t>
            </w:r>
            <w:proofErr w:type="spellStart"/>
            <w:r w:rsidR="00D90B22">
              <w:rPr>
                <w:rFonts w:ascii="Calibri Light" w:hAnsi="Calibri Light" w:cs="Calibri Light"/>
                <w:bCs/>
              </w:rPr>
              <w:t>etc</w:t>
            </w:r>
            <w:proofErr w:type="spellEnd"/>
            <w:r w:rsidR="00D90B22">
              <w:rPr>
                <w:rFonts w:ascii="Calibri Light" w:hAnsi="Calibri Light" w:cs="Calibri Light"/>
                <w:bCs/>
              </w:rPr>
              <w:t xml:space="preserve">, </w:t>
            </w:r>
            <w:r w:rsidR="00A068D6">
              <w:rPr>
                <w:rFonts w:ascii="Calibri Light" w:hAnsi="Calibri Light" w:cs="Calibri Light"/>
                <w:bCs/>
              </w:rPr>
              <w:t>providing</w:t>
            </w:r>
            <w:r w:rsidR="00D90B22">
              <w:rPr>
                <w:rFonts w:ascii="Calibri Light" w:hAnsi="Calibri Light" w:cs="Calibri Light"/>
                <w:bCs/>
              </w:rPr>
              <w:t xml:space="preserve"> basic horse first aid and </w:t>
            </w:r>
            <w:proofErr w:type="gramStart"/>
            <w:r w:rsidR="00D90B22">
              <w:rPr>
                <w:rFonts w:ascii="Calibri Light" w:hAnsi="Calibri Light" w:cs="Calibri Light"/>
                <w:bCs/>
              </w:rPr>
              <w:t>know</w:t>
            </w:r>
            <w:proofErr w:type="gramEnd"/>
            <w:r w:rsidR="00D90B22">
              <w:rPr>
                <w:rFonts w:ascii="Calibri Light" w:hAnsi="Calibri Light" w:cs="Calibri Light"/>
                <w:bCs/>
              </w:rPr>
              <w:t xml:space="preserve"> when to call the vet</w:t>
            </w:r>
          </w:p>
        </w:tc>
        <w:sdt>
          <w:sdtPr>
            <w:rPr>
              <w:rFonts w:ascii="Calibri Light" w:hAnsi="Calibri Light" w:cs="Calibri Light"/>
              <w:bCs/>
              <w:sz w:val="28"/>
              <w:szCs w:val="28"/>
            </w:rPr>
            <w:id w:val="-998341381"/>
            <w14:checkbox>
              <w14:checked w14:val="0"/>
              <w14:checkedState w14:val="2612" w14:font="MS Gothic"/>
              <w14:uncheckedState w14:val="2610" w14:font="MS Gothic"/>
            </w14:checkbox>
          </w:sdtPr>
          <w:sdtEndPr/>
          <w:sdtContent>
            <w:tc>
              <w:tcPr>
                <w:tcW w:w="993" w:type="dxa"/>
              </w:tcPr>
              <w:p w14:paraId="252F68D1" w14:textId="1B4F2CAF" w:rsidR="00821812" w:rsidRDefault="00821812" w:rsidP="00821812">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85729351"/>
            <w14:checkbox>
              <w14:checked w14:val="0"/>
              <w14:checkedState w14:val="2612" w14:font="MS Gothic"/>
              <w14:uncheckedState w14:val="2610" w14:font="MS Gothic"/>
            </w14:checkbox>
          </w:sdtPr>
          <w:sdtEndPr/>
          <w:sdtContent>
            <w:tc>
              <w:tcPr>
                <w:tcW w:w="1134" w:type="dxa"/>
              </w:tcPr>
              <w:p w14:paraId="26D4E4DB" w14:textId="4772084C" w:rsidR="00821812" w:rsidRDefault="00821812" w:rsidP="00821812">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876697129"/>
            <w14:checkbox>
              <w14:checked w14:val="1"/>
              <w14:checkedState w14:val="2612" w14:font="MS Gothic"/>
              <w14:uncheckedState w14:val="2610" w14:font="MS Gothic"/>
            </w14:checkbox>
          </w:sdtPr>
          <w:sdtEndPr/>
          <w:sdtContent>
            <w:tc>
              <w:tcPr>
                <w:tcW w:w="992" w:type="dxa"/>
              </w:tcPr>
              <w:p w14:paraId="505C719C" w14:textId="7CB51376" w:rsidR="00821812" w:rsidRDefault="00821812" w:rsidP="00821812">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70037223"/>
            <w14:checkbox>
              <w14:checked w14:val="0"/>
              <w14:checkedState w14:val="2612" w14:font="MS Gothic"/>
              <w14:uncheckedState w14:val="2610" w14:font="MS Gothic"/>
            </w14:checkbox>
          </w:sdtPr>
          <w:sdtEndPr/>
          <w:sdtContent>
            <w:tc>
              <w:tcPr>
                <w:tcW w:w="992" w:type="dxa"/>
              </w:tcPr>
              <w:p w14:paraId="057F5587" w14:textId="49B89D7D" w:rsidR="00821812" w:rsidRDefault="00821812" w:rsidP="00821812">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21812" w:rsidRPr="0038262C" w14:paraId="5A7BE804" w14:textId="77777777" w:rsidTr="006966CC">
        <w:trPr>
          <w:trHeight w:val="253"/>
        </w:trPr>
        <w:tc>
          <w:tcPr>
            <w:tcW w:w="2264" w:type="dxa"/>
          </w:tcPr>
          <w:p w14:paraId="084ABE30" w14:textId="77777777" w:rsidR="00821812" w:rsidRPr="0038262C" w:rsidRDefault="00821812" w:rsidP="00821812">
            <w:pPr>
              <w:spacing w:after="0" w:line="240" w:lineRule="auto"/>
              <w:rPr>
                <w:rFonts w:ascii="Calibri Light" w:hAnsi="Calibri Light" w:cs="Calibri Light"/>
                <w:bCs/>
              </w:rPr>
            </w:pPr>
            <w:r w:rsidRPr="00AC2A9A">
              <w:rPr>
                <w:rFonts w:ascii="Calibri Light" w:hAnsi="Calibri Light" w:cs="Calibri Light"/>
                <w:b/>
              </w:rPr>
              <w:t>ENVIRONMENTAL</w:t>
            </w:r>
          </w:p>
        </w:tc>
        <w:tc>
          <w:tcPr>
            <w:tcW w:w="4110" w:type="dxa"/>
          </w:tcPr>
          <w:p w14:paraId="366EE033" w14:textId="77777777" w:rsidR="00821812" w:rsidRPr="0038262C" w:rsidRDefault="00821812" w:rsidP="00821812">
            <w:pPr>
              <w:spacing w:after="0" w:line="240" w:lineRule="auto"/>
              <w:rPr>
                <w:rFonts w:ascii="Calibri Light" w:hAnsi="Calibri Light" w:cs="Calibri Light"/>
                <w:bCs/>
              </w:rPr>
            </w:pPr>
            <w:r w:rsidRPr="0082191E">
              <w:rPr>
                <w:rFonts w:ascii="Calibri Light" w:hAnsi="Calibri Light" w:cs="Calibri Light"/>
                <w:b/>
              </w:rPr>
              <w:t>Expectation</w:t>
            </w:r>
          </w:p>
        </w:tc>
        <w:tc>
          <w:tcPr>
            <w:tcW w:w="993" w:type="dxa"/>
          </w:tcPr>
          <w:p w14:paraId="569BD72C" w14:textId="77777777" w:rsidR="00821812" w:rsidRPr="00964C64" w:rsidRDefault="00821812" w:rsidP="00821812">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Rarely</w:t>
            </w:r>
            <w:r w:rsidRPr="00964C64" w:rsidDel="000C25DB">
              <w:rPr>
                <w:rFonts w:ascii="Calibri Light" w:hAnsi="Calibri Light" w:cs="Calibri Light"/>
                <w:b/>
                <w:sz w:val="18"/>
                <w:szCs w:val="18"/>
              </w:rPr>
              <w:t xml:space="preserve"> </w:t>
            </w:r>
          </w:p>
        </w:tc>
        <w:tc>
          <w:tcPr>
            <w:tcW w:w="1134" w:type="dxa"/>
          </w:tcPr>
          <w:p w14:paraId="339A9A3D" w14:textId="77777777" w:rsidR="00821812" w:rsidRPr="00964C64" w:rsidRDefault="00821812" w:rsidP="00821812">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Occasional</w:t>
            </w:r>
          </w:p>
        </w:tc>
        <w:tc>
          <w:tcPr>
            <w:tcW w:w="992" w:type="dxa"/>
          </w:tcPr>
          <w:p w14:paraId="4D1BD52D" w14:textId="77777777" w:rsidR="00821812" w:rsidRPr="00964C64" w:rsidRDefault="00821812" w:rsidP="00821812">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Frequent</w:t>
            </w:r>
          </w:p>
        </w:tc>
        <w:tc>
          <w:tcPr>
            <w:tcW w:w="992" w:type="dxa"/>
          </w:tcPr>
          <w:p w14:paraId="3FCDEFF9" w14:textId="77777777" w:rsidR="00821812" w:rsidRPr="00964C64" w:rsidRDefault="00821812" w:rsidP="00821812">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Not Applicable</w:t>
            </w:r>
          </w:p>
        </w:tc>
      </w:tr>
      <w:tr w:rsidR="00821812" w:rsidRPr="0038262C" w14:paraId="15E85239" w14:textId="77777777" w:rsidTr="006966CC">
        <w:trPr>
          <w:trHeight w:val="253"/>
        </w:trPr>
        <w:tc>
          <w:tcPr>
            <w:tcW w:w="2264" w:type="dxa"/>
          </w:tcPr>
          <w:p w14:paraId="5E80C302"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Noise Exposure</w:t>
            </w:r>
          </w:p>
        </w:tc>
        <w:tc>
          <w:tcPr>
            <w:tcW w:w="4110" w:type="dxa"/>
          </w:tcPr>
          <w:p w14:paraId="0CC6109A"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Working in moderate noisy environments</w:t>
            </w:r>
          </w:p>
        </w:tc>
        <w:sdt>
          <w:sdtPr>
            <w:rPr>
              <w:rFonts w:ascii="Calibri Light" w:hAnsi="Calibri Light" w:cs="Calibri Light"/>
              <w:bCs/>
              <w:sz w:val="28"/>
              <w:szCs w:val="28"/>
            </w:rPr>
            <w:id w:val="446666314"/>
            <w14:checkbox>
              <w14:checked w14:val="1"/>
              <w14:checkedState w14:val="2612" w14:font="MS Gothic"/>
              <w14:uncheckedState w14:val="2610" w14:font="MS Gothic"/>
            </w14:checkbox>
          </w:sdtPr>
          <w:sdtEndPr/>
          <w:sdtContent>
            <w:tc>
              <w:tcPr>
                <w:tcW w:w="993" w:type="dxa"/>
              </w:tcPr>
              <w:p w14:paraId="25779480" w14:textId="470FAFDA"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048100623"/>
            <w14:checkbox>
              <w14:checked w14:val="0"/>
              <w14:checkedState w14:val="2612" w14:font="MS Gothic"/>
              <w14:uncheckedState w14:val="2610" w14:font="MS Gothic"/>
            </w14:checkbox>
          </w:sdtPr>
          <w:sdtEndPr/>
          <w:sdtContent>
            <w:tc>
              <w:tcPr>
                <w:tcW w:w="1134" w:type="dxa"/>
              </w:tcPr>
              <w:p w14:paraId="7788C0F2"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524375548"/>
            <w14:checkbox>
              <w14:checked w14:val="0"/>
              <w14:checkedState w14:val="2612" w14:font="MS Gothic"/>
              <w14:uncheckedState w14:val="2610" w14:font="MS Gothic"/>
            </w14:checkbox>
          </w:sdtPr>
          <w:sdtEndPr/>
          <w:sdtContent>
            <w:tc>
              <w:tcPr>
                <w:tcW w:w="992" w:type="dxa"/>
              </w:tcPr>
              <w:p w14:paraId="545F0AEF"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9554099"/>
            <w14:checkbox>
              <w14:checked w14:val="0"/>
              <w14:checkedState w14:val="2612" w14:font="MS Gothic"/>
              <w14:uncheckedState w14:val="2610" w14:font="MS Gothic"/>
            </w14:checkbox>
          </w:sdtPr>
          <w:sdtEndPr/>
          <w:sdtContent>
            <w:tc>
              <w:tcPr>
                <w:tcW w:w="992" w:type="dxa"/>
              </w:tcPr>
              <w:p w14:paraId="5D3358F3"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21812" w:rsidRPr="0038262C" w14:paraId="02F93538" w14:textId="77777777" w:rsidTr="006966CC">
        <w:trPr>
          <w:trHeight w:val="253"/>
        </w:trPr>
        <w:tc>
          <w:tcPr>
            <w:tcW w:w="2264" w:type="dxa"/>
          </w:tcPr>
          <w:p w14:paraId="0CA7166C"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Workspace Layout</w:t>
            </w:r>
          </w:p>
        </w:tc>
        <w:tc>
          <w:tcPr>
            <w:tcW w:w="4110" w:type="dxa"/>
          </w:tcPr>
          <w:p w14:paraId="0113EC2E"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Open-plan or shared workspace</w:t>
            </w:r>
          </w:p>
        </w:tc>
        <w:sdt>
          <w:sdtPr>
            <w:rPr>
              <w:rFonts w:ascii="Calibri Light" w:hAnsi="Calibri Light" w:cs="Calibri Light"/>
              <w:bCs/>
              <w:sz w:val="28"/>
              <w:szCs w:val="28"/>
            </w:rPr>
            <w:id w:val="-1862354336"/>
            <w14:checkbox>
              <w14:checked w14:val="0"/>
              <w14:checkedState w14:val="2612" w14:font="MS Gothic"/>
              <w14:uncheckedState w14:val="2610" w14:font="MS Gothic"/>
            </w14:checkbox>
          </w:sdtPr>
          <w:sdtEndPr/>
          <w:sdtContent>
            <w:tc>
              <w:tcPr>
                <w:tcW w:w="993" w:type="dxa"/>
              </w:tcPr>
              <w:p w14:paraId="74584400"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47242379"/>
            <w14:checkbox>
              <w14:checked w14:val="1"/>
              <w14:checkedState w14:val="2612" w14:font="MS Gothic"/>
              <w14:uncheckedState w14:val="2610" w14:font="MS Gothic"/>
            </w14:checkbox>
          </w:sdtPr>
          <w:sdtEndPr/>
          <w:sdtContent>
            <w:tc>
              <w:tcPr>
                <w:tcW w:w="1134" w:type="dxa"/>
              </w:tcPr>
              <w:p w14:paraId="7935A30B" w14:textId="2AED590F"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68581262"/>
            <w14:checkbox>
              <w14:checked w14:val="0"/>
              <w14:checkedState w14:val="2612" w14:font="MS Gothic"/>
              <w14:uncheckedState w14:val="2610" w14:font="MS Gothic"/>
            </w14:checkbox>
          </w:sdtPr>
          <w:sdtEndPr/>
          <w:sdtContent>
            <w:tc>
              <w:tcPr>
                <w:tcW w:w="992" w:type="dxa"/>
              </w:tcPr>
              <w:p w14:paraId="19BCC9B8"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62642222"/>
            <w14:checkbox>
              <w14:checked w14:val="0"/>
              <w14:checkedState w14:val="2612" w14:font="MS Gothic"/>
              <w14:uncheckedState w14:val="2610" w14:font="MS Gothic"/>
            </w14:checkbox>
          </w:sdtPr>
          <w:sdtEndPr/>
          <w:sdtContent>
            <w:tc>
              <w:tcPr>
                <w:tcW w:w="992" w:type="dxa"/>
              </w:tcPr>
              <w:p w14:paraId="7A9360E5"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21812" w:rsidRPr="0038262C" w14:paraId="3B4A9F5C" w14:textId="77777777" w:rsidTr="006966CC">
        <w:trPr>
          <w:trHeight w:val="253"/>
        </w:trPr>
        <w:tc>
          <w:tcPr>
            <w:tcW w:w="2264" w:type="dxa"/>
          </w:tcPr>
          <w:p w14:paraId="2D7B5AEB"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Screen-Based Work</w:t>
            </w:r>
          </w:p>
        </w:tc>
        <w:tc>
          <w:tcPr>
            <w:tcW w:w="4110" w:type="dxa"/>
          </w:tcPr>
          <w:p w14:paraId="705BBE57"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Prolonged computer use</w:t>
            </w:r>
          </w:p>
        </w:tc>
        <w:sdt>
          <w:sdtPr>
            <w:rPr>
              <w:rFonts w:ascii="Calibri Light" w:hAnsi="Calibri Light" w:cs="Calibri Light"/>
              <w:bCs/>
              <w:sz w:val="28"/>
              <w:szCs w:val="28"/>
            </w:rPr>
            <w:id w:val="-774715547"/>
            <w14:checkbox>
              <w14:checked w14:val="0"/>
              <w14:checkedState w14:val="2612" w14:font="MS Gothic"/>
              <w14:uncheckedState w14:val="2610" w14:font="MS Gothic"/>
            </w14:checkbox>
          </w:sdtPr>
          <w:sdtEndPr/>
          <w:sdtContent>
            <w:tc>
              <w:tcPr>
                <w:tcW w:w="993" w:type="dxa"/>
              </w:tcPr>
              <w:p w14:paraId="0AA1FFB4"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55483678"/>
            <w14:checkbox>
              <w14:checked w14:val="1"/>
              <w14:checkedState w14:val="2612" w14:font="MS Gothic"/>
              <w14:uncheckedState w14:val="2610" w14:font="MS Gothic"/>
            </w14:checkbox>
          </w:sdtPr>
          <w:sdtEndPr/>
          <w:sdtContent>
            <w:tc>
              <w:tcPr>
                <w:tcW w:w="1134" w:type="dxa"/>
              </w:tcPr>
              <w:p w14:paraId="03DB45AE" w14:textId="7FA82919"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361816053"/>
            <w14:checkbox>
              <w14:checked w14:val="0"/>
              <w14:checkedState w14:val="2612" w14:font="MS Gothic"/>
              <w14:uncheckedState w14:val="2610" w14:font="MS Gothic"/>
            </w14:checkbox>
          </w:sdtPr>
          <w:sdtEndPr/>
          <w:sdtContent>
            <w:tc>
              <w:tcPr>
                <w:tcW w:w="992" w:type="dxa"/>
              </w:tcPr>
              <w:p w14:paraId="0E0CDAE9"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018989991"/>
            <w14:checkbox>
              <w14:checked w14:val="0"/>
              <w14:checkedState w14:val="2612" w14:font="MS Gothic"/>
              <w14:uncheckedState w14:val="2610" w14:font="MS Gothic"/>
            </w14:checkbox>
          </w:sdtPr>
          <w:sdtEndPr/>
          <w:sdtContent>
            <w:tc>
              <w:tcPr>
                <w:tcW w:w="992" w:type="dxa"/>
              </w:tcPr>
              <w:p w14:paraId="1E36E70D"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21812" w:rsidRPr="0038262C" w14:paraId="68F25DED" w14:textId="77777777" w:rsidTr="006966CC">
        <w:trPr>
          <w:trHeight w:val="253"/>
        </w:trPr>
        <w:tc>
          <w:tcPr>
            <w:tcW w:w="2264" w:type="dxa"/>
          </w:tcPr>
          <w:p w14:paraId="38D06AC2"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Biological/Chemical Exposure</w:t>
            </w:r>
          </w:p>
        </w:tc>
        <w:tc>
          <w:tcPr>
            <w:tcW w:w="4110" w:type="dxa"/>
          </w:tcPr>
          <w:p w14:paraId="2E9C6241" w14:textId="77777777" w:rsidR="00821812" w:rsidRPr="00BC64F6" w:rsidRDefault="00821812" w:rsidP="00821812">
            <w:pPr>
              <w:spacing w:after="0" w:line="240" w:lineRule="auto"/>
              <w:rPr>
                <w:rFonts w:ascii="Calibri Light" w:hAnsi="Calibri Light" w:cs="Calibri Light"/>
                <w:bCs/>
                <w:color w:val="EE0000"/>
              </w:rPr>
            </w:pPr>
            <w:r w:rsidRPr="00893062">
              <w:rPr>
                <w:rFonts w:ascii="Calibri Light" w:hAnsi="Calibri Light" w:cs="Calibri Light"/>
                <w:bCs/>
              </w:rPr>
              <w:t>Exposure to cleaning agents, laboratory materials (if applicable)</w:t>
            </w:r>
          </w:p>
        </w:tc>
        <w:sdt>
          <w:sdtPr>
            <w:rPr>
              <w:rFonts w:ascii="Calibri Light" w:hAnsi="Calibri Light" w:cs="Calibri Light"/>
              <w:bCs/>
              <w:sz w:val="28"/>
              <w:szCs w:val="28"/>
            </w:rPr>
            <w:id w:val="-1690913207"/>
            <w14:checkbox>
              <w14:checked w14:val="0"/>
              <w14:checkedState w14:val="2612" w14:font="MS Gothic"/>
              <w14:uncheckedState w14:val="2610" w14:font="MS Gothic"/>
            </w14:checkbox>
          </w:sdtPr>
          <w:sdtEndPr/>
          <w:sdtContent>
            <w:tc>
              <w:tcPr>
                <w:tcW w:w="993" w:type="dxa"/>
              </w:tcPr>
              <w:p w14:paraId="40721FEB" w14:textId="6C217E68"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23901226"/>
            <w14:checkbox>
              <w14:checked w14:val="0"/>
              <w14:checkedState w14:val="2612" w14:font="MS Gothic"/>
              <w14:uncheckedState w14:val="2610" w14:font="MS Gothic"/>
            </w14:checkbox>
          </w:sdtPr>
          <w:sdtEndPr/>
          <w:sdtContent>
            <w:tc>
              <w:tcPr>
                <w:tcW w:w="1134" w:type="dxa"/>
              </w:tcPr>
              <w:p w14:paraId="753F5F12"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162315303"/>
            <w14:checkbox>
              <w14:checked w14:val="0"/>
              <w14:checkedState w14:val="2612" w14:font="MS Gothic"/>
              <w14:uncheckedState w14:val="2610" w14:font="MS Gothic"/>
            </w14:checkbox>
          </w:sdtPr>
          <w:sdtEndPr/>
          <w:sdtContent>
            <w:tc>
              <w:tcPr>
                <w:tcW w:w="992" w:type="dxa"/>
              </w:tcPr>
              <w:p w14:paraId="1B2F3A8A"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71081008"/>
            <w14:checkbox>
              <w14:checked w14:val="1"/>
              <w14:checkedState w14:val="2612" w14:font="MS Gothic"/>
              <w14:uncheckedState w14:val="2610" w14:font="MS Gothic"/>
            </w14:checkbox>
          </w:sdtPr>
          <w:sdtEndPr/>
          <w:sdtContent>
            <w:tc>
              <w:tcPr>
                <w:tcW w:w="992" w:type="dxa"/>
              </w:tcPr>
              <w:p w14:paraId="7DE5837D" w14:textId="5C0FEB09"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21812" w:rsidRPr="0038262C" w14:paraId="6D37E6FB" w14:textId="77777777" w:rsidTr="006966CC">
        <w:trPr>
          <w:trHeight w:val="253"/>
        </w:trPr>
        <w:tc>
          <w:tcPr>
            <w:tcW w:w="2264" w:type="dxa"/>
          </w:tcPr>
          <w:p w14:paraId="350A2F54"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Shift or Extended Hours</w:t>
            </w:r>
          </w:p>
        </w:tc>
        <w:tc>
          <w:tcPr>
            <w:tcW w:w="4110" w:type="dxa"/>
          </w:tcPr>
          <w:p w14:paraId="62C6885F"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Work outside standard hours (if applicable)</w:t>
            </w:r>
          </w:p>
        </w:tc>
        <w:sdt>
          <w:sdtPr>
            <w:rPr>
              <w:rFonts w:ascii="Calibri Light" w:hAnsi="Calibri Light" w:cs="Calibri Light"/>
              <w:bCs/>
              <w:sz w:val="28"/>
              <w:szCs w:val="28"/>
            </w:rPr>
            <w:id w:val="1305820365"/>
            <w14:checkbox>
              <w14:checked w14:val="0"/>
              <w14:checkedState w14:val="2612" w14:font="MS Gothic"/>
              <w14:uncheckedState w14:val="2610" w14:font="MS Gothic"/>
            </w14:checkbox>
          </w:sdtPr>
          <w:sdtEndPr/>
          <w:sdtContent>
            <w:tc>
              <w:tcPr>
                <w:tcW w:w="993" w:type="dxa"/>
              </w:tcPr>
              <w:p w14:paraId="756AA310"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835661094"/>
            <w14:checkbox>
              <w14:checked w14:val="0"/>
              <w14:checkedState w14:val="2612" w14:font="MS Gothic"/>
              <w14:uncheckedState w14:val="2610" w14:font="MS Gothic"/>
            </w14:checkbox>
          </w:sdtPr>
          <w:sdtEndPr/>
          <w:sdtContent>
            <w:tc>
              <w:tcPr>
                <w:tcW w:w="1134" w:type="dxa"/>
              </w:tcPr>
              <w:p w14:paraId="16FE9500"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870037907"/>
            <w14:checkbox>
              <w14:checked w14:val="1"/>
              <w14:checkedState w14:val="2612" w14:font="MS Gothic"/>
              <w14:uncheckedState w14:val="2610" w14:font="MS Gothic"/>
            </w14:checkbox>
          </w:sdtPr>
          <w:sdtEndPr/>
          <w:sdtContent>
            <w:tc>
              <w:tcPr>
                <w:tcW w:w="992" w:type="dxa"/>
              </w:tcPr>
              <w:p w14:paraId="3FA6E1F7" w14:textId="48863E41"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656283885"/>
            <w14:checkbox>
              <w14:checked w14:val="0"/>
              <w14:checkedState w14:val="2612" w14:font="MS Gothic"/>
              <w14:uncheckedState w14:val="2610" w14:font="MS Gothic"/>
            </w14:checkbox>
          </w:sdtPr>
          <w:sdtEndPr/>
          <w:sdtContent>
            <w:tc>
              <w:tcPr>
                <w:tcW w:w="992" w:type="dxa"/>
              </w:tcPr>
              <w:p w14:paraId="003786B8" w14:textId="7DE32964"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21812" w:rsidRPr="0038262C" w14:paraId="7AB877DA" w14:textId="77777777" w:rsidTr="006966CC">
        <w:trPr>
          <w:trHeight w:val="253"/>
        </w:trPr>
        <w:tc>
          <w:tcPr>
            <w:tcW w:w="2264" w:type="dxa"/>
          </w:tcPr>
          <w:p w14:paraId="14A5167C" w14:textId="77777777" w:rsidR="00821812" w:rsidRPr="0038262C" w:rsidRDefault="00821812" w:rsidP="00821812">
            <w:pPr>
              <w:spacing w:after="0" w:line="240" w:lineRule="auto"/>
              <w:rPr>
                <w:rFonts w:ascii="Calibri Light" w:hAnsi="Calibri Light" w:cs="Calibri Light"/>
                <w:bCs/>
              </w:rPr>
            </w:pPr>
            <w:r>
              <w:rPr>
                <w:rFonts w:ascii="Calibri Light" w:hAnsi="Calibri Light" w:cs="Calibri Light"/>
                <w:bCs/>
              </w:rPr>
              <w:t>Outdoor work</w:t>
            </w:r>
          </w:p>
        </w:tc>
        <w:tc>
          <w:tcPr>
            <w:tcW w:w="4110" w:type="dxa"/>
          </w:tcPr>
          <w:p w14:paraId="1C5C591B" w14:textId="77777777" w:rsidR="00821812" w:rsidRPr="0038262C" w:rsidRDefault="00821812" w:rsidP="00821812">
            <w:pPr>
              <w:spacing w:after="0" w:line="240" w:lineRule="auto"/>
              <w:rPr>
                <w:rFonts w:ascii="Calibri Light" w:hAnsi="Calibri Light" w:cs="Calibri Light"/>
                <w:bCs/>
              </w:rPr>
            </w:pPr>
            <w:r>
              <w:rPr>
                <w:rFonts w:ascii="Calibri Light" w:hAnsi="Calibri Light" w:cs="Calibri Light"/>
                <w:bCs/>
              </w:rPr>
              <w:t>Work in hot, cold, wet conditions</w:t>
            </w:r>
          </w:p>
        </w:tc>
        <w:sdt>
          <w:sdtPr>
            <w:rPr>
              <w:rFonts w:ascii="Calibri Light" w:hAnsi="Calibri Light" w:cs="Calibri Light"/>
              <w:bCs/>
              <w:sz w:val="28"/>
              <w:szCs w:val="28"/>
            </w:rPr>
            <w:id w:val="-962646242"/>
            <w14:checkbox>
              <w14:checked w14:val="0"/>
              <w14:checkedState w14:val="2612" w14:font="MS Gothic"/>
              <w14:uncheckedState w14:val="2610" w14:font="MS Gothic"/>
            </w14:checkbox>
          </w:sdtPr>
          <w:sdtEndPr/>
          <w:sdtContent>
            <w:tc>
              <w:tcPr>
                <w:tcW w:w="993" w:type="dxa"/>
              </w:tcPr>
              <w:p w14:paraId="1DD33448" w14:textId="77777777" w:rsidR="00821812" w:rsidRDefault="00821812" w:rsidP="00821812">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446815178"/>
            <w14:checkbox>
              <w14:checked w14:val="0"/>
              <w14:checkedState w14:val="2612" w14:font="MS Gothic"/>
              <w14:uncheckedState w14:val="2610" w14:font="MS Gothic"/>
            </w14:checkbox>
          </w:sdtPr>
          <w:sdtEndPr/>
          <w:sdtContent>
            <w:tc>
              <w:tcPr>
                <w:tcW w:w="1134" w:type="dxa"/>
              </w:tcPr>
              <w:p w14:paraId="4A896EF8" w14:textId="77777777" w:rsidR="00821812" w:rsidRDefault="00821812" w:rsidP="00821812">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51435892"/>
            <w14:checkbox>
              <w14:checked w14:val="1"/>
              <w14:checkedState w14:val="2612" w14:font="MS Gothic"/>
              <w14:uncheckedState w14:val="2610" w14:font="MS Gothic"/>
            </w14:checkbox>
          </w:sdtPr>
          <w:sdtEndPr/>
          <w:sdtContent>
            <w:tc>
              <w:tcPr>
                <w:tcW w:w="992" w:type="dxa"/>
              </w:tcPr>
              <w:p w14:paraId="1572FE82" w14:textId="4050E4C6" w:rsidR="00821812" w:rsidRDefault="00821812" w:rsidP="00821812">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565108144"/>
            <w14:checkbox>
              <w14:checked w14:val="0"/>
              <w14:checkedState w14:val="2612" w14:font="MS Gothic"/>
              <w14:uncheckedState w14:val="2610" w14:font="MS Gothic"/>
            </w14:checkbox>
          </w:sdtPr>
          <w:sdtEndPr/>
          <w:sdtContent>
            <w:tc>
              <w:tcPr>
                <w:tcW w:w="992" w:type="dxa"/>
              </w:tcPr>
              <w:p w14:paraId="779A6F9B" w14:textId="77777777" w:rsidR="00821812" w:rsidRDefault="00821812" w:rsidP="00821812">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21812" w:rsidRPr="0038262C" w14:paraId="1D1CC298" w14:textId="77777777" w:rsidTr="006966CC">
        <w:trPr>
          <w:trHeight w:val="253"/>
        </w:trPr>
        <w:tc>
          <w:tcPr>
            <w:tcW w:w="2264" w:type="dxa"/>
          </w:tcPr>
          <w:p w14:paraId="11DAF1CA" w14:textId="77777777" w:rsidR="00821812" w:rsidRPr="00893062" w:rsidRDefault="00821812" w:rsidP="00821812">
            <w:pPr>
              <w:spacing w:after="0" w:line="240" w:lineRule="auto"/>
              <w:rPr>
                <w:rFonts w:ascii="Calibri Light" w:hAnsi="Calibri Light" w:cs="Calibri Light"/>
                <w:bCs/>
              </w:rPr>
            </w:pPr>
            <w:r w:rsidRPr="00893062">
              <w:rPr>
                <w:rFonts w:ascii="Calibri Light" w:hAnsi="Calibri Light" w:cs="Calibri Light"/>
                <w:bCs/>
              </w:rPr>
              <w:t>Working alone</w:t>
            </w:r>
          </w:p>
        </w:tc>
        <w:tc>
          <w:tcPr>
            <w:tcW w:w="4110" w:type="dxa"/>
          </w:tcPr>
          <w:p w14:paraId="177A9526" w14:textId="77777777" w:rsidR="00821812" w:rsidRPr="00893062" w:rsidRDefault="00821812" w:rsidP="00821812">
            <w:pPr>
              <w:spacing w:after="0" w:line="240" w:lineRule="auto"/>
              <w:rPr>
                <w:rFonts w:ascii="Calibri Light" w:hAnsi="Calibri Light" w:cs="Calibri Light"/>
                <w:bCs/>
              </w:rPr>
            </w:pPr>
            <w:r w:rsidRPr="00893062">
              <w:rPr>
                <w:rFonts w:ascii="Calibri Light" w:hAnsi="Calibri Light" w:cs="Calibri Light"/>
                <w:bCs/>
              </w:rPr>
              <w:t>Work alone or in isolation</w:t>
            </w:r>
          </w:p>
        </w:tc>
        <w:sdt>
          <w:sdtPr>
            <w:rPr>
              <w:rFonts w:ascii="Calibri Light" w:hAnsi="Calibri Light" w:cs="Calibri Light"/>
              <w:bCs/>
              <w:sz w:val="28"/>
              <w:szCs w:val="28"/>
            </w:rPr>
            <w:id w:val="-1653663545"/>
            <w14:checkbox>
              <w14:checked w14:val="0"/>
              <w14:checkedState w14:val="2612" w14:font="MS Gothic"/>
              <w14:uncheckedState w14:val="2610" w14:font="MS Gothic"/>
            </w14:checkbox>
          </w:sdtPr>
          <w:sdtEndPr/>
          <w:sdtContent>
            <w:tc>
              <w:tcPr>
                <w:tcW w:w="993" w:type="dxa"/>
              </w:tcPr>
              <w:p w14:paraId="54B88036" w14:textId="77777777" w:rsidR="00821812" w:rsidRDefault="00821812" w:rsidP="00821812">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52635022"/>
            <w14:checkbox>
              <w14:checked w14:val="0"/>
              <w14:checkedState w14:val="2612" w14:font="MS Gothic"/>
              <w14:uncheckedState w14:val="2610" w14:font="MS Gothic"/>
            </w14:checkbox>
          </w:sdtPr>
          <w:sdtEndPr/>
          <w:sdtContent>
            <w:tc>
              <w:tcPr>
                <w:tcW w:w="1134" w:type="dxa"/>
              </w:tcPr>
              <w:p w14:paraId="451B744E" w14:textId="77777777" w:rsidR="00821812" w:rsidRDefault="00821812" w:rsidP="00821812">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477044707"/>
            <w14:checkbox>
              <w14:checked w14:val="1"/>
              <w14:checkedState w14:val="2612" w14:font="MS Gothic"/>
              <w14:uncheckedState w14:val="2610" w14:font="MS Gothic"/>
            </w14:checkbox>
          </w:sdtPr>
          <w:sdtEndPr/>
          <w:sdtContent>
            <w:tc>
              <w:tcPr>
                <w:tcW w:w="992" w:type="dxa"/>
              </w:tcPr>
              <w:p w14:paraId="4949A243" w14:textId="1B90DEFE" w:rsidR="00821812" w:rsidRDefault="00821812" w:rsidP="00821812">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83993087"/>
            <w14:checkbox>
              <w14:checked w14:val="0"/>
              <w14:checkedState w14:val="2612" w14:font="MS Gothic"/>
              <w14:uncheckedState w14:val="2610" w14:font="MS Gothic"/>
            </w14:checkbox>
          </w:sdtPr>
          <w:sdtEndPr/>
          <w:sdtContent>
            <w:tc>
              <w:tcPr>
                <w:tcW w:w="992" w:type="dxa"/>
              </w:tcPr>
              <w:p w14:paraId="28E2BA96" w14:textId="77777777" w:rsidR="00821812" w:rsidRDefault="00821812" w:rsidP="00821812">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21812" w:rsidRPr="0038262C" w14:paraId="13AE1910" w14:textId="77777777" w:rsidTr="006966CC">
        <w:trPr>
          <w:trHeight w:val="253"/>
        </w:trPr>
        <w:tc>
          <w:tcPr>
            <w:tcW w:w="2264" w:type="dxa"/>
          </w:tcPr>
          <w:p w14:paraId="7361FA3D" w14:textId="77777777" w:rsidR="00821812" w:rsidRPr="00893062" w:rsidRDefault="00821812" w:rsidP="00821812">
            <w:pPr>
              <w:spacing w:after="0" w:line="240" w:lineRule="auto"/>
              <w:rPr>
                <w:rFonts w:ascii="Calibri Light" w:hAnsi="Calibri Light" w:cs="Calibri Light"/>
                <w:bCs/>
              </w:rPr>
            </w:pPr>
            <w:r w:rsidRPr="00893062">
              <w:rPr>
                <w:rFonts w:ascii="Calibri Light" w:hAnsi="Calibri Light" w:cs="Calibri Light"/>
                <w:bCs/>
              </w:rPr>
              <w:t>Confined Spaces</w:t>
            </w:r>
          </w:p>
        </w:tc>
        <w:tc>
          <w:tcPr>
            <w:tcW w:w="4110" w:type="dxa"/>
          </w:tcPr>
          <w:p w14:paraId="10C9D8C5" w14:textId="77777777" w:rsidR="00821812" w:rsidRPr="00893062" w:rsidRDefault="00821812" w:rsidP="00821812">
            <w:pPr>
              <w:spacing w:after="0" w:line="240" w:lineRule="auto"/>
              <w:rPr>
                <w:rFonts w:ascii="Calibri Light" w:hAnsi="Calibri Light" w:cs="Calibri Light"/>
                <w:bCs/>
              </w:rPr>
            </w:pPr>
            <w:r w:rsidRPr="00893062">
              <w:rPr>
                <w:rFonts w:ascii="Calibri Light" w:hAnsi="Calibri Light" w:cs="Calibri Light"/>
                <w:bCs/>
              </w:rPr>
              <w:t>Work in confined spaces where only one egress (escape route) exists</w:t>
            </w:r>
          </w:p>
        </w:tc>
        <w:sdt>
          <w:sdtPr>
            <w:rPr>
              <w:rFonts w:ascii="Calibri Light" w:hAnsi="Calibri Light" w:cs="Calibri Light"/>
              <w:bCs/>
              <w:sz w:val="28"/>
              <w:szCs w:val="28"/>
            </w:rPr>
            <w:id w:val="-1365908744"/>
            <w14:checkbox>
              <w14:checked w14:val="0"/>
              <w14:checkedState w14:val="2612" w14:font="MS Gothic"/>
              <w14:uncheckedState w14:val="2610" w14:font="MS Gothic"/>
            </w14:checkbox>
          </w:sdtPr>
          <w:sdtEndPr/>
          <w:sdtContent>
            <w:tc>
              <w:tcPr>
                <w:tcW w:w="993" w:type="dxa"/>
              </w:tcPr>
              <w:p w14:paraId="2A8DB28B" w14:textId="6D981DB2" w:rsidR="00821812" w:rsidRPr="0082191E" w:rsidRDefault="00821812" w:rsidP="00821812">
                <w:pPr>
                  <w:spacing w:after="0" w:line="240" w:lineRule="auto"/>
                  <w:jc w:val="center"/>
                  <w:rPr>
                    <w:rFonts w:ascii="Calibri Light" w:hAnsi="Calibri Light" w:cs="Calibri Light"/>
                    <w:b/>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7712754"/>
            <w14:checkbox>
              <w14:checked w14:val="0"/>
              <w14:checkedState w14:val="2612" w14:font="MS Gothic"/>
              <w14:uncheckedState w14:val="2610" w14:font="MS Gothic"/>
            </w14:checkbox>
          </w:sdtPr>
          <w:sdtEndPr/>
          <w:sdtContent>
            <w:tc>
              <w:tcPr>
                <w:tcW w:w="1134" w:type="dxa"/>
              </w:tcPr>
              <w:p w14:paraId="19074216" w14:textId="77777777" w:rsidR="00821812" w:rsidRPr="0082191E" w:rsidRDefault="00821812" w:rsidP="00821812">
                <w:pPr>
                  <w:spacing w:after="0" w:line="240" w:lineRule="auto"/>
                  <w:jc w:val="center"/>
                  <w:rPr>
                    <w:rFonts w:ascii="Calibri Light" w:hAnsi="Calibri Light" w:cs="Calibri Light"/>
                    <w:b/>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68174329"/>
            <w14:checkbox>
              <w14:checked w14:val="0"/>
              <w14:checkedState w14:val="2612" w14:font="MS Gothic"/>
              <w14:uncheckedState w14:val="2610" w14:font="MS Gothic"/>
            </w14:checkbox>
          </w:sdtPr>
          <w:sdtEndPr/>
          <w:sdtContent>
            <w:tc>
              <w:tcPr>
                <w:tcW w:w="992" w:type="dxa"/>
              </w:tcPr>
              <w:p w14:paraId="467EF353" w14:textId="77777777" w:rsidR="00821812" w:rsidRPr="0082191E" w:rsidRDefault="00821812" w:rsidP="00821812">
                <w:pPr>
                  <w:spacing w:after="0" w:line="240" w:lineRule="auto"/>
                  <w:jc w:val="center"/>
                  <w:rPr>
                    <w:rFonts w:ascii="Calibri Light" w:hAnsi="Calibri Light" w:cs="Calibri Light"/>
                    <w:b/>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30926177"/>
            <w14:checkbox>
              <w14:checked w14:val="1"/>
              <w14:checkedState w14:val="2612" w14:font="MS Gothic"/>
              <w14:uncheckedState w14:val="2610" w14:font="MS Gothic"/>
            </w14:checkbox>
          </w:sdtPr>
          <w:sdtEndPr/>
          <w:sdtContent>
            <w:tc>
              <w:tcPr>
                <w:tcW w:w="992" w:type="dxa"/>
              </w:tcPr>
              <w:p w14:paraId="0F498CE0" w14:textId="54EF65BF" w:rsidR="00821812" w:rsidRPr="0082191E" w:rsidRDefault="00821812" w:rsidP="00821812">
                <w:pPr>
                  <w:spacing w:after="0" w:line="240" w:lineRule="auto"/>
                  <w:jc w:val="center"/>
                  <w:rPr>
                    <w:rFonts w:ascii="Calibri Light" w:hAnsi="Calibri Light" w:cs="Calibri Light"/>
                    <w:b/>
                  </w:rPr>
                </w:pPr>
                <w:r>
                  <w:rPr>
                    <w:rFonts w:ascii="MS Gothic" w:eastAsia="MS Gothic" w:hAnsi="MS Gothic" w:cs="Calibri Light" w:hint="eastAsia"/>
                    <w:bCs/>
                    <w:sz w:val="28"/>
                    <w:szCs w:val="28"/>
                  </w:rPr>
                  <w:t>☒</w:t>
                </w:r>
              </w:p>
            </w:tc>
          </w:sdtContent>
        </w:sdt>
      </w:tr>
      <w:tr w:rsidR="00821812" w:rsidRPr="0038262C" w14:paraId="0BFDE54A" w14:textId="77777777" w:rsidTr="006966CC">
        <w:trPr>
          <w:trHeight w:val="253"/>
        </w:trPr>
        <w:tc>
          <w:tcPr>
            <w:tcW w:w="2264" w:type="dxa"/>
          </w:tcPr>
          <w:p w14:paraId="19042A52" w14:textId="77777777" w:rsidR="00821812" w:rsidRPr="0038262C" w:rsidRDefault="00821812" w:rsidP="00821812">
            <w:pPr>
              <w:spacing w:after="0" w:line="240" w:lineRule="auto"/>
              <w:rPr>
                <w:rFonts w:ascii="Calibri Light" w:hAnsi="Calibri Light" w:cs="Calibri Light"/>
                <w:bCs/>
              </w:rPr>
            </w:pPr>
            <w:r w:rsidRPr="0038262C">
              <w:rPr>
                <w:rFonts w:ascii="Calibri Light" w:hAnsi="Calibri Light" w:cs="Calibri Light"/>
                <w:b/>
              </w:rPr>
              <w:t>PSYCHOSOCIAL</w:t>
            </w:r>
          </w:p>
        </w:tc>
        <w:tc>
          <w:tcPr>
            <w:tcW w:w="4110" w:type="dxa"/>
          </w:tcPr>
          <w:p w14:paraId="4FD84569" w14:textId="77777777" w:rsidR="00821812" w:rsidRPr="0038262C" w:rsidRDefault="00821812" w:rsidP="00821812">
            <w:pPr>
              <w:spacing w:after="0" w:line="240" w:lineRule="auto"/>
              <w:rPr>
                <w:rFonts w:ascii="Calibri Light" w:hAnsi="Calibri Light" w:cs="Calibri Light"/>
                <w:bCs/>
              </w:rPr>
            </w:pPr>
            <w:r w:rsidRPr="0082191E">
              <w:rPr>
                <w:rFonts w:ascii="Calibri Light" w:hAnsi="Calibri Light" w:cs="Calibri Light"/>
                <w:b/>
              </w:rPr>
              <w:t>Expectation</w:t>
            </w:r>
          </w:p>
        </w:tc>
        <w:tc>
          <w:tcPr>
            <w:tcW w:w="993" w:type="dxa"/>
          </w:tcPr>
          <w:p w14:paraId="36EB9AC5" w14:textId="77777777" w:rsidR="00821812" w:rsidRPr="00964C64" w:rsidRDefault="00821812" w:rsidP="00821812">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Rarely</w:t>
            </w:r>
            <w:r w:rsidRPr="00964C64" w:rsidDel="000C25DB">
              <w:rPr>
                <w:rFonts w:ascii="Calibri Light" w:hAnsi="Calibri Light" w:cs="Calibri Light"/>
                <w:b/>
                <w:sz w:val="18"/>
                <w:szCs w:val="18"/>
              </w:rPr>
              <w:t xml:space="preserve"> </w:t>
            </w:r>
          </w:p>
        </w:tc>
        <w:tc>
          <w:tcPr>
            <w:tcW w:w="1134" w:type="dxa"/>
          </w:tcPr>
          <w:p w14:paraId="079D584D" w14:textId="77777777" w:rsidR="00821812" w:rsidRPr="00964C64" w:rsidRDefault="00821812" w:rsidP="00821812">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Occasional</w:t>
            </w:r>
          </w:p>
        </w:tc>
        <w:tc>
          <w:tcPr>
            <w:tcW w:w="992" w:type="dxa"/>
          </w:tcPr>
          <w:p w14:paraId="3A51488E" w14:textId="77777777" w:rsidR="00821812" w:rsidRPr="00964C64" w:rsidRDefault="00821812" w:rsidP="00821812">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Frequent</w:t>
            </w:r>
          </w:p>
        </w:tc>
        <w:tc>
          <w:tcPr>
            <w:tcW w:w="992" w:type="dxa"/>
          </w:tcPr>
          <w:p w14:paraId="5B594D78" w14:textId="77777777" w:rsidR="00821812" w:rsidRPr="00964C64" w:rsidRDefault="00821812" w:rsidP="00821812">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Not Applicable</w:t>
            </w:r>
          </w:p>
        </w:tc>
      </w:tr>
      <w:tr w:rsidR="00821812" w:rsidRPr="0038262C" w14:paraId="14A36310" w14:textId="77777777" w:rsidTr="006966CC">
        <w:trPr>
          <w:trHeight w:val="253"/>
        </w:trPr>
        <w:tc>
          <w:tcPr>
            <w:tcW w:w="2264" w:type="dxa"/>
          </w:tcPr>
          <w:p w14:paraId="2652028E"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Interpersonal Engagement</w:t>
            </w:r>
          </w:p>
        </w:tc>
        <w:tc>
          <w:tcPr>
            <w:tcW w:w="4110" w:type="dxa"/>
          </w:tcPr>
          <w:p w14:paraId="3338BDAE"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Regular interaction with staff, clients, students or stakeholders</w:t>
            </w:r>
          </w:p>
        </w:tc>
        <w:sdt>
          <w:sdtPr>
            <w:rPr>
              <w:rFonts w:ascii="Calibri Light" w:hAnsi="Calibri Light" w:cs="Calibri Light"/>
              <w:bCs/>
              <w:sz w:val="28"/>
              <w:szCs w:val="28"/>
            </w:rPr>
            <w:id w:val="366575103"/>
            <w14:checkbox>
              <w14:checked w14:val="0"/>
              <w14:checkedState w14:val="2612" w14:font="MS Gothic"/>
              <w14:uncheckedState w14:val="2610" w14:font="MS Gothic"/>
            </w14:checkbox>
          </w:sdtPr>
          <w:sdtEndPr/>
          <w:sdtContent>
            <w:tc>
              <w:tcPr>
                <w:tcW w:w="993" w:type="dxa"/>
              </w:tcPr>
              <w:p w14:paraId="22D1899D"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46907714"/>
            <w14:checkbox>
              <w14:checked w14:val="0"/>
              <w14:checkedState w14:val="2612" w14:font="MS Gothic"/>
              <w14:uncheckedState w14:val="2610" w14:font="MS Gothic"/>
            </w14:checkbox>
          </w:sdtPr>
          <w:sdtEndPr/>
          <w:sdtContent>
            <w:tc>
              <w:tcPr>
                <w:tcW w:w="1134" w:type="dxa"/>
              </w:tcPr>
              <w:p w14:paraId="5B9917DC"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86508672"/>
            <w14:checkbox>
              <w14:checked w14:val="1"/>
              <w14:checkedState w14:val="2612" w14:font="MS Gothic"/>
              <w14:uncheckedState w14:val="2610" w14:font="MS Gothic"/>
            </w14:checkbox>
          </w:sdtPr>
          <w:sdtEndPr/>
          <w:sdtContent>
            <w:tc>
              <w:tcPr>
                <w:tcW w:w="992" w:type="dxa"/>
              </w:tcPr>
              <w:p w14:paraId="1B354C3C" w14:textId="25632728"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53291609"/>
            <w14:checkbox>
              <w14:checked w14:val="0"/>
              <w14:checkedState w14:val="2612" w14:font="MS Gothic"/>
              <w14:uncheckedState w14:val="2610" w14:font="MS Gothic"/>
            </w14:checkbox>
          </w:sdtPr>
          <w:sdtEndPr/>
          <w:sdtContent>
            <w:tc>
              <w:tcPr>
                <w:tcW w:w="992" w:type="dxa"/>
              </w:tcPr>
              <w:p w14:paraId="66BA5031"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21812" w:rsidRPr="0038262C" w14:paraId="47E56F90" w14:textId="77777777" w:rsidTr="006966CC">
        <w:trPr>
          <w:trHeight w:val="253"/>
        </w:trPr>
        <w:tc>
          <w:tcPr>
            <w:tcW w:w="2264" w:type="dxa"/>
          </w:tcPr>
          <w:p w14:paraId="5B1C0892"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Emotional Regulation</w:t>
            </w:r>
          </w:p>
        </w:tc>
        <w:tc>
          <w:tcPr>
            <w:tcW w:w="4110" w:type="dxa"/>
          </w:tcPr>
          <w:p w14:paraId="5D81A5E0"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Managing conflict, sensitive matters, or distressed individuals</w:t>
            </w:r>
          </w:p>
        </w:tc>
        <w:sdt>
          <w:sdtPr>
            <w:rPr>
              <w:rFonts w:ascii="Calibri Light" w:hAnsi="Calibri Light" w:cs="Calibri Light"/>
              <w:bCs/>
              <w:sz w:val="28"/>
              <w:szCs w:val="28"/>
            </w:rPr>
            <w:id w:val="1529837298"/>
            <w14:checkbox>
              <w14:checked w14:val="0"/>
              <w14:checkedState w14:val="2612" w14:font="MS Gothic"/>
              <w14:uncheckedState w14:val="2610" w14:font="MS Gothic"/>
            </w14:checkbox>
          </w:sdtPr>
          <w:sdtEndPr/>
          <w:sdtContent>
            <w:tc>
              <w:tcPr>
                <w:tcW w:w="993" w:type="dxa"/>
              </w:tcPr>
              <w:p w14:paraId="51C55E3C"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035841"/>
            <w14:checkbox>
              <w14:checked w14:val="0"/>
              <w14:checkedState w14:val="2612" w14:font="MS Gothic"/>
              <w14:uncheckedState w14:val="2610" w14:font="MS Gothic"/>
            </w14:checkbox>
          </w:sdtPr>
          <w:sdtEndPr/>
          <w:sdtContent>
            <w:tc>
              <w:tcPr>
                <w:tcW w:w="1134" w:type="dxa"/>
              </w:tcPr>
              <w:p w14:paraId="1BBD182A"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69584572"/>
            <w14:checkbox>
              <w14:checked w14:val="1"/>
              <w14:checkedState w14:val="2612" w14:font="MS Gothic"/>
              <w14:uncheckedState w14:val="2610" w14:font="MS Gothic"/>
            </w14:checkbox>
          </w:sdtPr>
          <w:sdtEndPr/>
          <w:sdtContent>
            <w:tc>
              <w:tcPr>
                <w:tcW w:w="992" w:type="dxa"/>
              </w:tcPr>
              <w:p w14:paraId="4054BA1B" w14:textId="5EF9A69F"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51427613"/>
            <w14:checkbox>
              <w14:checked w14:val="0"/>
              <w14:checkedState w14:val="2612" w14:font="MS Gothic"/>
              <w14:uncheckedState w14:val="2610" w14:font="MS Gothic"/>
            </w14:checkbox>
          </w:sdtPr>
          <w:sdtEndPr/>
          <w:sdtContent>
            <w:tc>
              <w:tcPr>
                <w:tcW w:w="992" w:type="dxa"/>
              </w:tcPr>
              <w:p w14:paraId="0D747627"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21812" w:rsidRPr="0038262C" w14:paraId="74B21FDD" w14:textId="77777777" w:rsidTr="006966CC">
        <w:trPr>
          <w:trHeight w:val="253"/>
        </w:trPr>
        <w:tc>
          <w:tcPr>
            <w:tcW w:w="2264" w:type="dxa"/>
          </w:tcPr>
          <w:p w14:paraId="47F5C665"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Workload Management</w:t>
            </w:r>
          </w:p>
        </w:tc>
        <w:tc>
          <w:tcPr>
            <w:tcW w:w="4110" w:type="dxa"/>
          </w:tcPr>
          <w:p w14:paraId="3AC8FDCA"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Managing competing priorities and deadlines</w:t>
            </w:r>
          </w:p>
        </w:tc>
        <w:sdt>
          <w:sdtPr>
            <w:rPr>
              <w:rFonts w:ascii="Calibri Light" w:hAnsi="Calibri Light" w:cs="Calibri Light"/>
              <w:bCs/>
              <w:sz w:val="28"/>
              <w:szCs w:val="28"/>
            </w:rPr>
            <w:id w:val="94070766"/>
            <w14:checkbox>
              <w14:checked w14:val="0"/>
              <w14:checkedState w14:val="2612" w14:font="MS Gothic"/>
              <w14:uncheckedState w14:val="2610" w14:font="MS Gothic"/>
            </w14:checkbox>
          </w:sdtPr>
          <w:sdtEndPr/>
          <w:sdtContent>
            <w:tc>
              <w:tcPr>
                <w:tcW w:w="993" w:type="dxa"/>
              </w:tcPr>
              <w:p w14:paraId="4BBCF3D7"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074668983"/>
            <w14:checkbox>
              <w14:checked w14:val="0"/>
              <w14:checkedState w14:val="2612" w14:font="MS Gothic"/>
              <w14:uncheckedState w14:val="2610" w14:font="MS Gothic"/>
            </w14:checkbox>
          </w:sdtPr>
          <w:sdtEndPr/>
          <w:sdtContent>
            <w:tc>
              <w:tcPr>
                <w:tcW w:w="1134" w:type="dxa"/>
              </w:tcPr>
              <w:p w14:paraId="2AE3678F"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56984580"/>
            <w14:checkbox>
              <w14:checked w14:val="1"/>
              <w14:checkedState w14:val="2612" w14:font="MS Gothic"/>
              <w14:uncheckedState w14:val="2610" w14:font="MS Gothic"/>
            </w14:checkbox>
          </w:sdtPr>
          <w:sdtEndPr/>
          <w:sdtContent>
            <w:tc>
              <w:tcPr>
                <w:tcW w:w="992" w:type="dxa"/>
              </w:tcPr>
              <w:p w14:paraId="7108945D" w14:textId="26AFFDDC"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519962087"/>
            <w14:checkbox>
              <w14:checked w14:val="0"/>
              <w14:checkedState w14:val="2612" w14:font="MS Gothic"/>
              <w14:uncheckedState w14:val="2610" w14:font="MS Gothic"/>
            </w14:checkbox>
          </w:sdtPr>
          <w:sdtEndPr/>
          <w:sdtContent>
            <w:tc>
              <w:tcPr>
                <w:tcW w:w="992" w:type="dxa"/>
              </w:tcPr>
              <w:p w14:paraId="7130B58F"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21812" w:rsidRPr="0038262C" w14:paraId="353922B9" w14:textId="77777777" w:rsidTr="006966CC">
        <w:trPr>
          <w:trHeight w:val="253"/>
        </w:trPr>
        <w:tc>
          <w:tcPr>
            <w:tcW w:w="2264" w:type="dxa"/>
          </w:tcPr>
          <w:p w14:paraId="707D574B"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Change Adaptability</w:t>
            </w:r>
          </w:p>
        </w:tc>
        <w:tc>
          <w:tcPr>
            <w:tcW w:w="4110" w:type="dxa"/>
          </w:tcPr>
          <w:p w14:paraId="138ADBC0"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Responding to operational change</w:t>
            </w:r>
          </w:p>
        </w:tc>
        <w:sdt>
          <w:sdtPr>
            <w:rPr>
              <w:rFonts w:ascii="Calibri Light" w:hAnsi="Calibri Light" w:cs="Calibri Light"/>
              <w:bCs/>
              <w:sz w:val="28"/>
              <w:szCs w:val="28"/>
            </w:rPr>
            <w:id w:val="1423217338"/>
            <w14:checkbox>
              <w14:checked w14:val="0"/>
              <w14:checkedState w14:val="2612" w14:font="MS Gothic"/>
              <w14:uncheckedState w14:val="2610" w14:font="MS Gothic"/>
            </w14:checkbox>
          </w:sdtPr>
          <w:sdtEndPr/>
          <w:sdtContent>
            <w:tc>
              <w:tcPr>
                <w:tcW w:w="993" w:type="dxa"/>
              </w:tcPr>
              <w:p w14:paraId="511CFFD5"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043873029"/>
            <w14:checkbox>
              <w14:checked w14:val="0"/>
              <w14:checkedState w14:val="2612" w14:font="MS Gothic"/>
              <w14:uncheckedState w14:val="2610" w14:font="MS Gothic"/>
            </w14:checkbox>
          </w:sdtPr>
          <w:sdtEndPr/>
          <w:sdtContent>
            <w:tc>
              <w:tcPr>
                <w:tcW w:w="1134" w:type="dxa"/>
              </w:tcPr>
              <w:p w14:paraId="608F793A"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048902778"/>
            <w14:checkbox>
              <w14:checked w14:val="1"/>
              <w14:checkedState w14:val="2612" w14:font="MS Gothic"/>
              <w14:uncheckedState w14:val="2610" w14:font="MS Gothic"/>
            </w14:checkbox>
          </w:sdtPr>
          <w:sdtEndPr/>
          <w:sdtContent>
            <w:tc>
              <w:tcPr>
                <w:tcW w:w="992" w:type="dxa"/>
              </w:tcPr>
              <w:p w14:paraId="7B2A80A8" w14:textId="5384994B"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123606387"/>
            <w14:checkbox>
              <w14:checked w14:val="0"/>
              <w14:checkedState w14:val="2612" w14:font="MS Gothic"/>
              <w14:uncheckedState w14:val="2610" w14:font="MS Gothic"/>
            </w14:checkbox>
          </w:sdtPr>
          <w:sdtEndPr/>
          <w:sdtContent>
            <w:tc>
              <w:tcPr>
                <w:tcW w:w="992" w:type="dxa"/>
              </w:tcPr>
              <w:p w14:paraId="28969E06"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21812" w:rsidRPr="0038262C" w14:paraId="49CAF591" w14:textId="77777777" w:rsidTr="006966CC">
        <w:trPr>
          <w:trHeight w:val="253"/>
        </w:trPr>
        <w:tc>
          <w:tcPr>
            <w:tcW w:w="2264" w:type="dxa"/>
          </w:tcPr>
          <w:p w14:paraId="6BF5E52D"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Decision-Making</w:t>
            </w:r>
          </w:p>
        </w:tc>
        <w:tc>
          <w:tcPr>
            <w:tcW w:w="4110" w:type="dxa"/>
          </w:tcPr>
          <w:p w14:paraId="5365E49C"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Exercising judgment within delegated authority</w:t>
            </w:r>
          </w:p>
        </w:tc>
        <w:sdt>
          <w:sdtPr>
            <w:rPr>
              <w:rFonts w:ascii="Calibri Light" w:hAnsi="Calibri Light" w:cs="Calibri Light"/>
              <w:bCs/>
              <w:sz w:val="28"/>
              <w:szCs w:val="28"/>
            </w:rPr>
            <w:id w:val="-245422778"/>
            <w14:checkbox>
              <w14:checked w14:val="0"/>
              <w14:checkedState w14:val="2612" w14:font="MS Gothic"/>
              <w14:uncheckedState w14:val="2610" w14:font="MS Gothic"/>
            </w14:checkbox>
          </w:sdtPr>
          <w:sdtEndPr/>
          <w:sdtContent>
            <w:tc>
              <w:tcPr>
                <w:tcW w:w="993" w:type="dxa"/>
              </w:tcPr>
              <w:p w14:paraId="070018DB"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468513258"/>
            <w14:checkbox>
              <w14:checked w14:val="0"/>
              <w14:checkedState w14:val="2612" w14:font="MS Gothic"/>
              <w14:uncheckedState w14:val="2610" w14:font="MS Gothic"/>
            </w14:checkbox>
          </w:sdtPr>
          <w:sdtEndPr/>
          <w:sdtContent>
            <w:tc>
              <w:tcPr>
                <w:tcW w:w="1134" w:type="dxa"/>
              </w:tcPr>
              <w:p w14:paraId="29C6376B"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32094183"/>
            <w14:checkbox>
              <w14:checked w14:val="1"/>
              <w14:checkedState w14:val="2612" w14:font="MS Gothic"/>
              <w14:uncheckedState w14:val="2610" w14:font="MS Gothic"/>
            </w14:checkbox>
          </w:sdtPr>
          <w:sdtEndPr/>
          <w:sdtContent>
            <w:tc>
              <w:tcPr>
                <w:tcW w:w="992" w:type="dxa"/>
              </w:tcPr>
              <w:p w14:paraId="3448BDA4" w14:textId="2808FA1C"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08765221"/>
            <w14:checkbox>
              <w14:checked w14:val="0"/>
              <w14:checkedState w14:val="2612" w14:font="MS Gothic"/>
              <w14:uncheckedState w14:val="2610" w14:font="MS Gothic"/>
            </w14:checkbox>
          </w:sdtPr>
          <w:sdtEndPr/>
          <w:sdtContent>
            <w:tc>
              <w:tcPr>
                <w:tcW w:w="992" w:type="dxa"/>
              </w:tcPr>
              <w:p w14:paraId="65A01823"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21812" w:rsidRPr="0038262C" w14:paraId="5B2ECB11" w14:textId="77777777" w:rsidTr="006966CC">
        <w:trPr>
          <w:trHeight w:val="253"/>
        </w:trPr>
        <w:tc>
          <w:tcPr>
            <w:tcW w:w="2264" w:type="dxa"/>
          </w:tcPr>
          <w:p w14:paraId="0A3BA960"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Confidentiality</w:t>
            </w:r>
          </w:p>
        </w:tc>
        <w:tc>
          <w:tcPr>
            <w:tcW w:w="4110" w:type="dxa"/>
          </w:tcPr>
          <w:p w14:paraId="2DDD785B"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Handling sensitive or personal information</w:t>
            </w:r>
          </w:p>
        </w:tc>
        <w:sdt>
          <w:sdtPr>
            <w:rPr>
              <w:rFonts w:ascii="Calibri Light" w:hAnsi="Calibri Light" w:cs="Calibri Light"/>
              <w:bCs/>
              <w:sz w:val="28"/>
              <w:szCs w:val="28"/>
            </w:rPr>
            <w:id w:val="-471444898"/>
            <w14:checkbox>
              <w14:checked w14:val="0"/>
              <w14:checkedState w14:val="2612" w14:font="MS Gothic"/>
              <w14:uncheckedState w14:val="2610" w14:font="MS Gothic"/>
            </w14:checkbox>
          </w:sdtPr>
          <w:sdtEndPr/>
          <w:sdtContent>
            <w:tc>
              <w:tcPr>
                <w:tcW w:w="993" w:type="dxa"/>
              </w:tcPr>
              <w:p w14:paraId="245F028B"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675110510"/>
            <w14:checkbox>
              <w14:checked w14:val="0"/>
              <w14:checkedState w14:val="2612" w14:font="MS Gothic"/>
              <w14:uncheckedState w14:val="2610" w14:font="MS Gothic"/>
            </w14:checkbox>
          </w:sdtPr>
          <w:sdtEndPr/>
          <w:sdtContent>
            <w:tc>
              <w:tcPr>
                <w:tcW w:w="1134" w:type="dxa"/>
              </w:tcPr>
              <w:p w14:paraId="6BF14CE9"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23957362"/>
            <w14:checkbox>
              <w14:checked w14:val="1"/>
              <w14:checkedState w14:val="2612" w14:font="MS Gothic"/>
              <w14:uncheckedState w14:val="2610" w14:font="MS Gothic"/>
            </w14:checkbox>
          </w:sdtPr>
          <w:sdtEndPr/>
          <w:sdtContent>
            <w:tc>
              <w:tcPr>
                <w:tcW w:w="992" w:type="dxa"/>
              </w:tcPr>
              <w:p w14:paraId="23206C40" w14:textId="0C5D3982"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130632625"/>
            <w14:checkbox>
              <w14:checked w14:val="0"/>
              <w14:checkedState w14:val="2612" w14:font="MS Gothic"/>
              <w14:uncheckedState w14:val="2610" w14:font="MS Gothic"/>
            </w14:checkbox>
          </w:sdtPr>
          <w:sdtEndPr/>
          <w:sdtContent>
            <w:tc>
              <w:tcPr>
                <w:tcW w:w="992" w:type="dxa"/>
              </w:tcPr>
              <w:p w14:paraId="2DE5926A"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21812" w:rsidRPr="0038262C" w14:paraId="2A5777DD" w14:textId="77777777" w:rsidTr="006966CC">
        <w:trPr>
          <w:trHeight w:val="253"/>
        </w:trPr>
        <w:tc>
          <w:tcPr>
            <w:tcW w:w="2264" w:type="dxa"/>
          </w:tcPr>
          <w:p w14:paraId="2D312DDC"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Autonomy</w:t>
            </w:r>
          </w:p>
        </w:tc>
        <w:tc>
          <w:tcPr>
            <w:tcW w:w="4110" w:type="dxa"/>
          </w:tcPr>
          <w:p w14:paraId="52B90CDD"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Working independently with accountability</w:t>
            </w:r>
          </w:p>
        </w:tc>
        <w:sdt>
          <w:sdtPr>
            <w:rPr>
              <w:rFonts w:ascii="Calibri Light" w:hAnsi="Calibri Light" w:cs="Calibri Light"/>
              <w:bCs/>
              <w:sz w:val="28"/>
              <w:szCs w:val="28"/>
            </w:rPr>
            <w:id w:val="-1138488207"/>
            <w14:checkbox>
              <w14:checked w14:val="0"/>
              <w14:checkedState w14:val="2612" w14:font="MS Gothic"/>
              <w14:uncheckedState w14:val="2610" w14:font="MS Gothic"/>
            </w14:checkbox>
          </w:sdtPr>
          <w:sdtEndPr/>
          <w:sdtContent>
            <w:tc>
              <w:tcPr>
                <w:tcW w:w="993" w:type="dxa"/>
              </w:tcPr>
              <w:p w14:paraId="202F601D"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22638706"/>
            <w14:checkbox>
              <w14:checked w14:val="0"/>
              <w14:checkedState w14:val="2612" w14:font="MS Gothic"/>
              <w14:uncheckedState w14:val="2610" w14:font="MS Gothic"/>
            </w14:checkbox>
          </w:sdtPr>
          <w:sdtEndPr/>
          <w:sdtContent>
            <w:tc>
              <w:tcPr>
                <w:tcW w:w="1134" w:type="dxa"/>
              </w:tcPr>
              <w:p w14:paraId="54870C9B"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040253451"/>
            <w14:checkbox>
              <w14:checked w14:val="1"/>
              <w14:checkedState w14:val="2612" w14:font="MS Gothic"/>
              <w14:uncheckedState w14:val="2610" w14:font="MS Gothic"/>
            </w14:checkbox>
          </w:sdtPr>
          <w:sdtEndPr/>
          <w:sdtContent>
            <w:tc>
              <w:tcPr>
                <w:tcW w:w="992" w:type="dxa"/>
              </w:tcPr>
              <w:p w14:paraId="5BFB6881" w14:textId="4D4C328B"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70886760"/>
            <w14:checkbox>
              <w14:checked w14:val="0"/>
              <w14:checkedState w14:val="2612" w14:font="MS Gothic"/>
              <w14:uncheckedState w14:val="2610" w14:font="MS Gothic"/>
            </w14:checkbox>
          </w:sdtPr>
          <w:sdtEndPr/>
          <w:sdtContent>
            <w:tc>
              <w:tcPr>
                <w:tcW w:w="992" w:type="dxa"/>
              </w:tcPr>
              <w:p w14:paraId="56E500AB"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21812" w:rsidRPr="0038262C" w14:paraId="03ACE5FB" w14:textId="77777777" w:rsidTr="006966CC">
        <w:trPr>
          <w:trHeight w:val="253"/>
        </w:trPr>
        <w:tc>
          <w:tcPr>
            <w:tcW w:w="2264" w:type="dxa"/>
          </w:tcPr>
          <w:p w14:paraId="789E27A8"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Resilience</w:t>
            </w:r>
          </w:p>
        </w:tc>
        <w:tc>
          <w:tcPr>
            <w:tcW w:w="4110" w:type="dxa"/>
          </w:tcPr>
          <w:p w14:paraId="66645815" w14:textId="77777777" w:rsidR="00821812" w:rsidRPr="00F1563D" w:rsidRDefault="00821812" w:rsidP="00821812">
            <w:pPr>
              <w:spacing w:after="0" w:line="240" w:lineRule="auto"/>
              <w:rPr>
                <w:rFonts w:ascii="Calibri Light" w:hAnsi="Calibri Light" w:cs="Calibri Light"/>
                <w:bCs/>
              </w:rPr>
            </w:pPr>
            <w:r w:rsidRPr="0038262C">
              <w:rPr>
                <w:rFonts w:ascii="Calibri Light" w:hAnsi="Calibri Light" w:cs="Calibri Light"/>
                <w:bCs/>
              </w:rPr>
              <w:t>Managing pressure and ambiguity</w:t>
            </w:r>
          </w:p>
        </w:tc>
        <w:sdt>
          <w:sdtPr>
            <w:rPr>
              <w:rFonts w:ascii="Calibri Light" w:hAnsi="Calibri Light" w:cs="Calibri Light"/>
              <w:bCs/>
              <w:sz w:val="28"/>
              <w:szCs w:val="28"/>
            </w:rPr>
            <w:id w:val="-315651340"/>
            <w14:checkbox>
              <w14:checked w14:val="0"/>
              <w14:checkedState w14:val="2612" w14:font="MS Gothic"/>
              <w14:uncheckedState w14:val="2610" w14:font="MS Gothic"/>
            </w14:checkbox>
          </w:sdtPr>
          <w:sdtEndPr/>
          <w:sdtContent>
            <w:tc>
              <w:tcPr>
                <w:tcW w:w="993" w:type="dxa"/>
              </w:tcPr>
              <w:p w14:paraId="329407CE"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818349378"/>
            <w14:checkbox>
              <w14:checked w14:val="0"/>
              <w14:checkedState w14:val="2612" w14:font="MS Gothic"/>
              <w14:uncheckedState w14:val="2610" w14:font="MS Gothic"/>
            </w14:checkbox>
          </w:sdtPr>
          <w:sdtEndPr/>
          <w:sdtContent>
            <w:tc>
              <w:tcPr>
                <w:tcW w:w="1134" w:type="dxa"/>
              </w:tcPr>
              <w:p w14:paraId="73FC2C12"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74079572"/>
            <w14:checkbox>
              <w14:checked w14:val="1"/>
              <w14:checkedState w14:val="2612" w14:font="MS Gothic"/>
              <w14:uncheckedState w14:val="2610" w14:font="MS Gothic"/>
            </w14:checkbox>
          </w:sdtPr>
          <w:sdtEndPr/>
          <w:sdtContent>
            <w:tc>
              <w:tcPr>
                <w:tcW w:w="992" w:type="dxa"/>
              </w:tcPr>
              <w:p w14:paraId="2C339E42" w14:textId="367CA631"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683006697"/>
            <w14:checkbox>
              <w14:checked w14:val="0"/>
              <w14:checkedState w14:val="2612" w14:font="MS Gothic"/>
              <w14:uncheckedState w14:val="2610" w14:font="MS Gothic"/>
            </w14:checkbox>
          </w:sdtPr>
          <w:sdtEndPr/>
          <w:sdtContent>
            <w:tc>
              <w:tcPr>
                <w:tcW w:w="992" w:type="dxa"/>
              </w:tcPr>
              <w:p w14:paraId="534B1D39" w14:textId="77777777" w:rsidR="00821812" w:rsidRPr="00F1563D" w:rsidRDefault="00821812" w:rsidP="00821812">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bl>
    <w:p w14:paraId="1AFF9299" w14:textId="77777777" w:rsidR="00195024" w:rsidRDefault="00195024" w:rsidP="0058048B">
      <w:pPr>
        <w:rPr>
          <w:rFonts w:asciiTheme="majorHAnsi" w:hAnsiTheme="majorHAnsi" w:cstheme="majorHAnsi"/>
        </w:rPr>
      </w:pPr>
    </w:p>
    <w:tbl>
      <w:tblPr>
        <w:tblStyle w:val="TableGrid"/>
        <w:tblW w:w="10485" w:type="dxa"/>
        <w:tblInd w:w="-709" w:type="dxa"/>
        <w:tblLook w:val="04A0" w:firstRow="1" w:lastRow="0" w:firstColumn="1" w:lastColumn="0" w:noHBand="0" w:noVBand="1"/>
      </w:tblPr>
      <w:tblGrid>
        <w:gridCol w:w="10485"/>
      </w:tblGrid>
      <w:tr w:rsidR="001510FC" w:rsidRPr="00336221" w14:paraId="0F6B9ADC" w14:textId="77777777" w:rsidTr="0FE96560">
        <w:tc>
          <w:tcPr>
            <w:tcW w:w="10485" w:type="dxa"/>
            <w:shd w:val="clear" w:color="auto" w:fill="8EAADB" w:themeFill="accent1" w:themeFillTint="99"/>
          </w:tcPr>
          <w:p w14:paraId="59A7A4D6" w14:textId="77777777" w:rsidR="00195024" w:rsidRPr="00336221" w:rsidRDefault="00195024" w:rsidP="00336221">
            <w:pPr>
              <w:rPr>
                <w:rFonts w:asciiTheme="majorHAnsi" w:hAnsiTheme="majorHAnsi" w:cstheme="majorHAnsi"/>
                <w:b/>
                <w:bCs/>
                <w:sz w:val="24"/>
                <w:szCs w:val="24"/>
              </w:rPr>
            </w:pPr>
            <w:r w:rsidRPr="00336221">
              <w:rPr>
                <w:rFonts w:asciiTheme="majorHAnsi" w:hAnsiTheme="majorHAnsi" w:cstheme="majorHAnsi"/>
                <w:b/>
                <w:sz w:val="24"/>
                <w:szCs w:val="24"/>
              </w:rPr>
              <w:t xml:space="preserve">THE PERSON – Key Selection Criteria </w:t>
            </w:r>
          </w:p>
        </w:tc>
      </w:tr>
      <w:tr w:rsidR="001510FC" w:rsidRPr="00F13BEA" w14:paraId="33B64A11" w14:textId="77777777" w:rsidTr="0FE96560">
        <w:tc>
          <w:tcPr>
            <w:tcW w:w="10485" w:type="dxa"/>
            <w:shd w:val="clear" w:color="auto" w:fill="D9E2F3" w:themeFill="accent1" w:themeFillTint="33"/>
          </w:tcPr>
          <w:p w14:paraId="2E2099BA" w14:textId="77777777" w:rsidR="00195024" w:rsidRPr="00F13BEA" w:rsidRDefault="00195024">
            <w:pPr>
              <w:jc w:val="both"/>
              <w:rPr>
                <w:rFonts w:asciiTheme="majorHAnsi" w:hAnsiTheme="majorHAnsi" w:cstheme="majorHAnsi"/>
              </w:rPr>
            </w:pPr>
            <w:r w:rsidRPr="002C752B">
              <w:rPr>
                <w:rFonts w:asciiTheme="majorHAnsi" w:hAnsiTheme="majorHAnsi" w:cstheme="majorHAnsi"/>
                <w:b/>
                <w:bCs/>
                <w:color w:val="000000" w:themeColor="text1"/>
              </w:rPr>
              <w:t xml:space="preserve">Knowledge/Skills/Qualifications </w:t>
            </w:r>
            <w:r w:rsidR="00E862B3">
              <w:rPr>
                <w:rFonts w:asciiTheme="majorHAnsi" w:hAnsiTheme="majorHAnsi" w:cstheme="majorHAnsi"/>
                <w:b/>
                <w:bCs/>
                <w:color w:val="000000" w:themeColor="text1"/>
              </w:rPr>
              <w:t xml:space="preserve">| </w:t>
            </w:r>
            <w:r w:rsidRPr="002C752B">
              <w:rPr>
                <w:rFonts w:asciiTheme="majorHAnsi" w:hAnsiTheme="majorHAnsi" w:cstheme="majorHAnsi"/>
                <w:b/>
                <w:bCs/>
                <w:i/>
                <w:color w:val="000000" w:themeColor="text1"/>
              </w:rPr>
              <w:t>What you need to KNOW</w:t>
            </w:r>
          </w:p>
        </w:tc>
      </w:tr>
      <w:tr w:rsidR="001510FC" w:rsidRPr="007268E3" w14:paraId="5CC19CF2" w14:textId="77777777" w:rsidTr="0FE96560">
        <w:tc>
          <w:tcPr>
            <w:tcW w:w="10485" w:type="dxa"/>
          </w:tcPr>
          <w:p w14:paraId="7F725536" w14:textId="25C2AD05" w:rsidR="00AD73B5" w:rsidRPr="000D4A04" w:rsidRDefault="004857C1" w:rsidP="00964C64">
            <w:pPr>
              <w:pStyle w:val="ListParagraph"/>
              <w:numPr>
                <w:ilvl w:val="0"/>
                <w:numId w:val="13"/>
              </w:numPr>
              <w:jc w:val="both"/>
              <w:rPr>
                <w:rFonts w:asciiTheme="majorHAnsi" w:hAnsiTheme="majorHAnsi" w:cstheme="majorBidi"/>
                <w:bCs/>
                <w:color w:val="000000" w:themeColor="text1"/>
              </w:rPr>
            </w:pPr>
            <w:r w:rsidRPr="000D4A04">
              <w:rPr>
                <w:rFonts w:asciiTheme="majorHAnsi" w:hAnsiTheme="majorHAnsi" w:cstheme="majorBidi"/>
                <w:bCs/>
                <w:color w:val="000000" w:themeColor="text1"/>
              </w:rPr>
              <w:t xml:space="preserve">Advanced </w:t>
            </w:r>
            <w:r w:rsidR="002F6AB4">
              <w:rPr>
                <w:rFonts w:asciiTheme="majorHAnsi" w:hAnsiTheme="majorHAnsi" w:cstheme="majorBidi"/>
                <w:bCs/>
                <w:color w:val="000000" w:themeColor="text1"/>
              </w:rPr>
              <w:t>h</w:t>
            </w:r>
            <w:r w:rsidR="00AD73B5" w:rsidRPr="000D4A04">
              <w:rPr>
                <w:rFonts w:asciiTheme="majorHAnsi" w:hAnsiTheme="majorHAnsi" w:cstheme="majorBidi"/>
                <w:bCs/>
                <w:color w:val="000000" w:themeColor="text1"/>
              </w:rPr>
              <w:t xml:space="preserve">orse </w:t>
            </w:r>
            <w:r w:rsidR="002F6AB4">
              <w:rPr>
                <w:rFonts w:asciiTheme="majorHAnsi" w:hAnsiTheme="majorHAnsi" w:cstheme="majorBidi"/>
                <w:bCs/>
                <w:color w:val="000000" w:themeColor="text1"/>
              </w:rPr>
              <w:t>h</w:t>
            </w:r>
            <w:r w:rsidR="00AD73B5" w:rsidRPr="000D4A04">
              <w:rPr>
                <w:rFonts w:asciiTheme="majorHAnsi" w:hAnsiTheme="majorHAnsi" w:cstheme="majorBidi"/>
                <w:bCs/>
                <w:color w:val="000000" w:themeColor="text1"/>
              </w:rPr>
              <w:t>usbandry</w:t>
            </w:r>
          </w:p>
          <w:p w14:paraId="456F3F99" w14:textId="691D1B09" w:rsidR="00AD73B5" w:rsidRPr="000D4A04" w:rsidRDefault="00A540EF" w:rsidP="00964C64">
            <w:pPr>
              <w:pStyle w:val="ListParagraph"/>
              <w:numPr>
                <w:ilvl w:val="0"/>
                <w:numId w:val="13"/>
              </w:numPr>
              <w:jc w:val="both"/>
              <w:rPr>
                <w:rFonts w:asciiTheme="majorHAnsi" w:hAnsiTheme="majorHAnsi" w:cstheme="majorBidi"/>
                <w:bCs/>
                <w:color w:val="000000" w:themeColor="text1"/>
              </w:rPr>
            </w:pPr>
            <w:r w:rsidRPr="000D4A04">
              <w:rPr>
                <w:rFonts w:asciiTheme="majorHAnsi" w:hAnsiTheme="majorHAnsi" w:cstheme="majorBidi"/>
                <w:bCs/>
                <w:color w:val="000000" w:themeColor="text1"/>
              </w:rPr>
              <w:t>Equestrian competition participation requirements</w:t>
            </w:r>
            <w:r w:rsidR="00A76F67" w:rsidRPr="000D4A04">
              <w:rPr>
                <w:rFonts w:asciiTheme="majorHAnsi" w:hAnsiTheme="majorHAnsi" w:cstheme="majorBidi"/>
                <w:bCs/>
                <w:color w:val="000000" w:themeColor="text1"/>
              </w:rPr>
              <w:t xml:space="preserve"> and training for the same</w:t>
            </w:r>
          </w:p>
          <w:p w14:paraId="23EEB53D" w14:textId="31157EB7" w:rsidR="00C20E05" w:rsidRPr="000D4A04" w:rsidRDefault="00C20E05" w:rsidP="00964C64">
            <w:pPr>
              <w:pStyle w:val="ListParagraph"/>
              <w:numPr>
                <w:ilvl w:val="0"/>
                <w:numId w:val="13"/>
              </w:numPr>
              <w:jc w:val="both"/>
              <w:rPr>
                <w:rFonts w:asciiTheme="majorHAnsi" w:hAnsiTheme="majorHAnsi" w:cstheme="majorBidi"/>
                <w:bCs/>
                <w:color w:val="000000" w:themeColor="text1"/>
              </w:rPr>
            </w:pPr>
            <w:r w:rsidRPr="000D4A04">
              <w:rPr>
                <w:rFonts w:asciiTheme="majorHAnsi" w:hAnsiTheme="majorHAnsi" w:cstheme="majorBidi"/>
                <w:bCs/>
                <w:color w:val="000000" w:themeColor="text1"/>
              </w:rPr>
              <w:t xml:space="preserve">Able to </w:t>
            </w:r>
            <w:r w:rsidR="004857C1" w:rsidRPr="000D4A04">
              <w:rPr>
                <w:rFonts w:asciiTheme="majorHAnsi" w:hAnsiTheme="majorHAnsi" w:cstheme="majorBidi"/>
                <w:bCs/>
                <w:color w:val="000000" w:themeColor="text1"/>
              </w:rPr>
              <w:t xml:space="preserve">coordinate and </w:t>
            </w:r>
            <w:r w:rsidRPr="000D4A04">
              <w:rPr>
                <w:rFonts w:asciiTheme="majorHAnsi" w:hAnsiTheme="majorHAnsi" w:cstheme="majorBidi"/>
                <w:bCs/>
                <w:color w:val="000000" w:themeColor="text1"/>
              </w:rPr>
              <w:t xml:space="preserve">run </w:t>
            </w:r>
            <w:r w:rsidR="004D1F75" w:rsidRPr="000D4A04">
              <w:rPr>
                <w:rFonts w:asciiTheme="majorHAnsi" w:hAnsiTheme="majorHAnsi" w:cstheme="majorBidi"/>
                <w:bCs/>
                <w:color w:val="000000" w:themeColor="text1"/>
              </w:rPr>
              <w:t>equestrian competitions hosted by the school</w:t>
            </w:r>
          </w:p>
          <w:p w14:paraId="592C1958" w14:textId="3F842AF1" w:rsidR="00322CAD" w:rsidRPr="000D4A04" w:rsidRDefault="00322CAD" w:rsidP="00964C64">
            <w:pPr>
              <w:pStyle w:val="ListParagraph"/>
              <w:numPr>
                <w:ilvl w:val="0"/>
                <w:numId w:val="13"/>
              </w:numPr>
              <w:jc w:val="both"/>
              <w:rPr>
                <w:rFonts w:asciiTheme="majorHAnsi" w:hAnsiTheme="majorHAnsi" w:cstheme="majorBidi"/>
                <w:bCs/>
                <w:color w:val="000000" w:themeColor="text1"/>
              </w:rPr>
            </w:pPr>
            <w:r w:rsidRPr="000D4A04">
              <w:rPr>
                <w:rFonts w:asciiTheme="majorHAnsi" w:hAnsiTheme="majorHAnsi" w:cstheme="majorBidi"/>
                <w:bCs/>
                <w:color w:val="000000" w:themeColor="text1"/>
              </w:rPr>
              <w:lastRenderedPageBreak/>
              <w:t xml:space="preserve">Ability to handle student horses, including feeding, changing rugs, holding for vets and farriers </w:t>
            </w:r>
            <w:proofErr w:type="spellStart"/>
            <w:r w:rsidRPr="000D4A04">
              <w:rPr>
                <w:rFonts w:asciiTheme="majorHAnsi" w:hAnsiTheme="majorHAnsi" w:cstheme="majorBidi"/>
                <w:bCs/>
                <w:color w:val="000000" w:themeColor="text1"/>
              </w:rPr>
              <w:t>etc</w:t>
            </w:r>
            <w:proofErr w:type="spellEnd"/>
            <w:r w:rsidRPr="000D4A04">
              <w:rPr>
                <w:rFonts w:asciiTheme="majorHAnsi" w:hAnsiTheme="majorHAnsi" w:cstheme="majorBidi"/>
                <w:bCs/>
                <w:color w:val="000000" w:themeColor="text1"/>
              </w:rPr>
              <w:t xml:space="preserve">, </w:t>
            </w:r>
            <w:r w:rsidR="00A068D6" w:rsidRPr="000D4A04">
              <w:rPr>
                <w:rFonts w:asciiTheme="majorHAnsi" w:hAnsiTheme="majorHAnsi" w:cstheme="majorBidi"/>
                <w:bCs/>
                <w:color w:val="000000" w:themeColor="text1"/>
              </w:rPr>
              <w:t>providing</w:t>
            </w:r>
            <w:r w:rsidRPr="000D4A04">
              <w:rPr>
                <w:rFonts w:asciiTheme="majorHAnsi" w:hAnsiTheme="majorHAnsi" w:cstheme="majorBidi"/>
                <w:bCs/>
                <w:color w:val="000000" w:themeColor="text1"/>
              </w:rPr>
              <w:t xml:space="preserve"> basic horse first aid and </w:t>
            </w:r>
            <w:r w:rsidR="001F2D55" w:rsidRPr="000D4A04">
              <w:rPr>
                <w:rFonts w:asciiTheme="majorHAnsi" w:hAnsiTheme="majorHAnsi" w:cstheme="majorBidi"/>
                <w:bCs/>
                <w:color w:val="000000" w:themeColor="text1"/>
              </w:rPr>
              <w:t>knowing</w:t>
            </w:r>
            <w:r w:rsidRPr="000D4A04">
              <w:rPr>
                <w:rFonts w:asciiTheme="majorHAnsi" w:hAnsiTheme="majorHAnsi" w:cstheme="majorBidi"/>
                <w:bCs/>
                <w:color w:val="000000" w:themeColor="text1"/>
              </w:rPr>
              <w:t xml:space="preserve"> when to call the vet</w:t>
            </w:r>
          </w:p>
          <w:p w14:paraId="5FA94FCD" w14:textId="12230B8C" w:rsidR="00322CAD" w:rsidRPr="000D4A04" w:rsidRDefault="00322CAD" w:rsidP="00964C64">
            <w:pPr>
              <w:pStyle w:val="ListParagraph"/>
              <w:numPr>
                <w:ilvl w:val="0"/>
                <w:numId w:val="13"/>
              </w:numPr>
              <w:jc w:val="both"/>
              <w:rPr>
                <w:rFonts w:asciiTheme="majorHAnsi" w:hAnsiTheme="majorHAnsi" w:cstheme="majorBidi"/>
                <w:bCs/>
                <w:color w:val="000000" w:themeColor="text1"/>
              </w:rPr>
            </w:pPr>
            <w:r w:rsidRPr="000D4A04">
              <w:rPr>
                <w:rFonts w:asciiTheme="majorHAnsi" w:hAnsiTheme="majorHAnsi" w:cstheme="majorBidi"/>
                <w:bCs/>
                <w:color w:val="000000" w:themeColor="text1"/>
              </w:rPr>
              <w:t xml:space="preserve">Ability to handle complex </w:t>
            </w:r>
            <w:r w:rsidR="00AC4192" w:rsidRPr="000D4A04">
              <w:rPr>
                <w:rFonts w:asciiTheme="majorHAnsi" w:hAnsiTheme="majorHAnsi" w:cstheme="majorBidi"/>
                <w:bCs/>
                <w:color w:val="000000" w:themeColor="text1"/>
              </w:rPr>
              <w:t>situations</w:t>
            </w:r>
            <w:r w:rsidR="00316A58">
              <w:rPr>
                <w:rFonts w:asciiTheme="majorHAnsi" w:hAnsiTheme="majorHAnsi" w:cstheme="majorBidi"/>
                <w:bCs/>
                <w:color w:val="000000" w:themeColor="text1"/>
              </w:rPr>
              <w:t xml:space="preserve">, including </w:t>
            </w:r>
            <w:r w:rsidR="00AC4192" w:rsidRPr="000D4A04">
              <w:rPr>
                <w:rFonts w:asciiTheme="majorHAnsi" w:hAnsiTheme="majorHAnsi" w:cstheme="majorBidi"/>
                <w:bCs/>
                <w:color w:val="000000" w:themeColor="text1"/>
              </w:rPr>
              <w:t xml:space="preserve">involving horses (making sure horse welfare </w:t>
            </w:r>
            <w:r w:rsidR="00970EFF" w:rsidRPr="000D4A04">
              <w:rPr>
                <w:rFonts w:asciiTheme="majorHAnsi" w:hAnsiTheme="majorHAnsi" w:cstheme="majorBidi"/>
                <w:bCs/>
                <w:color w:val="000000" w:themeColor="text1"/>
              </w:rPr>
              <w:t>maintained</w:t>
            </w:r>
            <w:r w:rsidR="00AC4192" w:rsidRPr="000D4A04">
              <w:rPr>
                <w:rFonts w:asciiTheme="majorHAnsi" w:hAnsiTheme="majorHAnsi" w:cstheme="majorBidi"/>
                <w:bCs/>
                <w:color w:val="000000" w:themeColor="text1"/>
              </w:rPr>
              <w:t xml:space="preserve"> while navigating regulations</w:t>
            </w:r>
            <w:r w:rsidR="00970EFF" w:rsidRPr="000D4A04">
              <w:rPr>
                <w:rFonts w:asciiTheme="majorHAnsi" w:hAnsiTheme="majorHAnsi" w:cstheme="majorBidi"/>
                <w:bCs/>
                <w:color w:val="000000" w:themeColor="text1"/>
              </w:rPr>
              <w:t xml:space="preserve"> and lockdowns</w:t>
            </w:r>
            <w:r w:rsidR="00AC4192" w:rsidRPr="000D4A04">
              <w:rPr>
                <w:rFonts w:asciiTheme="majorHAnsi" w:hAnsiTheme="majorHAnsi" w:cstheme="majorBidi"/>
                <w:bCs/>
                <w:color w:val="000000" w:themeColor="text1"/>
              </w:rPr>
              <w:t>) or an outbreak of an equine disease</w:t>
            </w:r>
          </w:p>
          <w:p w14:paraId="133F9FF8" w14:textId="4AC8F3BD" w:rsidR="00753B06" w:rsidRDefault="001B7E47" w:rsidP="002F6AB4">
            <w:pPr>
              <w:pStyle w:val="ListParagraph"/>
              <w:numPr>
                <w:ilvl w:val="0"/>
                <w:numId w:val="13"/>
              </w:numPr>
              <w:jc w:val="both"/>
              <w:rPr>
                <w:rFonts w:asciiTheme="majorHAnsi" w:hAnsiTheme="majorHAnsi" w:cstheme="majorBidi"/>
                <w:bCs/>
                <w:color w:val="000000" w:themeColor="text1"/>
              </w:rPr>
            </w:pPr>
            <w:r w:rsidRPr="000D4A04">
              <w:rPr>
                <w:rFonts w:asciiTheme="majorHAnsi" w:hAnsiTheme="majorHAnsi" w:cstheme="majorBidi"/>
                <w:bCs/>
                <w:color w:val="000000" w:themeColor="text1"/>
              </w:rPr>
              <w:t xml:space="preserve">Experience working with young people and </w:t>
            </w:r>
            <w:r w:rsidR="00F019DA" w:rsidRPr="000D4A04">
              <w:rPr>
                <w:rFonts w:asciiTheme="majorHAnsi" w:hAnsiTheme="majorHAnsi" w:cstheme="majorBidi"/>
                <w:bCs/>
                <w:color w:val="000000" w:themeColor="text1"/>
              </w:rPr>
              <w:t xml:space="preserve">their </w:t>
            </w:r>
            <w:r w:rsidRPr="000D4A04">
              <w:rPr>
                <w:rFonts w:asciiTheme="majorHAnsi" w:hAnsiTheme="majorHAnsi" w:cstheme="majorBidi"/>
                <w:bCs/>
                <w:color w:val="000000" w:themeColor="text1"/>
              </w:rPr>
              <w:t>wellbeing</w:t>
            </w:r>
          </w:p>
          <w:p w14:paraId="779C7238" w14:textId="77777777" w:rsidR="002F6AB4" w:rsidRPr="002F6AB4" w:rsidRDefault="002F6AB4" w:rsidP="002F6AB4">
            <w:pPr>
              <w:pStyle w:val="ListParagraph"/>
              <w:ind w:left="360"/>
              <w:jc w:val="both"/>
              <w:rPr>
                <w:rFonts w:asciiTheme="majorHAnsi" w:hAnsiTheme="majorHAnsi" w:cstheme="majorBidi"/>
                <w:bCs/>
                <w:color w:val="000000" w:themeColor="text1"/>
              </w:rPr>
            </w:pPr>
          </w:p>
          <w:p w14:paraId="0AE8A5E5" w14:textId="77777777" w:rsidR="00753B06" w:rsidRPr="000D4A04" w:rsidRDefault="005E6D93" w:rsidP="0045612B">
            <w:pPr>
              <w:jc w:val="both"/>
              <w:rPr>
                <w:rFonts w:asciiTheme="majorHAnsi" w:hAnsiTheme="majorHAnsi" w:cstheme="majorBidi"/>
                <w:b/>
                <w:bCs/>
                <w:color w:val="000000" w:themeColor="text1"/>
              </w:rPr>
            </w:pPr>
            <w:r w:rsidRPr="000D4A04">
              <w:rPr>
                <w:rFonts w:asciiTheme="majorHAnsi" w:hAnsiTheme="majorHAnsi" w:cstheme="majorBidi"/>
                <w:b/>
                <w:bCs/>
                <w:color w:val="000000" w:themeColor="text1"/>
              </w:rPr>
              <w:t>Qualifications:</w:t>
            </w:r>
          </w:p>
          <w:p w14:paraId="1A30E988" w14:textId="4CD4BAF9" w:rsidR="00AF5B26" w:rsidRPr="000D4A04" w:rsidRDefault="00EE158C" w:rsidP="00AF5B26">
            <w:pPr>
              <w:numPr>
                <w:ilvl w:val="0"/>
                <w:numId w:val="5"/>
              </w:numPr>
              <w:spacing w:after="0" w:line="240" w:lineRule="auto"/>
              <w:rPr>
                <w:rFonts w:ascii="Calibri Light" w:hAnsi="Calibri Light" w:cs="Calibri Light"/>
                <w:color w:val="000000" w:themeColor="text1"/>
              </w:rPr>
            </w:pPr>
            <w:r w:rsidRPr="000D4A04">
              <w:rPr>
                <w:rFonts w:asciiTheme="majorHAnsi" w:hAnsiTheme="majorHAnsi" w:cstheme="majorBidi"/>
                <w:color w:val="000000" w:themeColor="text1"/>
              </w:rPr>
              <w:t>Equestrian Australia Coaching Qualification (</w:t>
            </w:r>
            <w:r w:rsidR="00A7797C" w:rsidRPr="000D4A04">
              <w:rPr>
                <w:rFonts w:asciiTheme="majorHAnsi" w:hAnsiTheme="majorHAnsi" w:cstheme="majorBidi"/>
                <w:color w:val="000000" w:themeColor="text1"/>
              </w:rPr>
              <w:t>Desirable)</w:t>
            </w:r>
          </w:p>
          <w:p w14:paraId="617BC7BE" w14:textId="77777777" w:rsidR="00964C64" w:rsidRPr="000D4A04" w:rsidRDefault="00EB3ABB" w:rsidP="00EB3ABB">
            <w:pPr>
              <w:numPr>
                <w:ilvl w:val="0"/>
                <w:numId w:val="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C</w:t>
            </w:r>
            <w:r w:rsidR="00964C64" w:rsidRPr="000D4A04">
              <w:rPr>
                <w:rFonts w:ascii="Calibri Light" w:hAnsi="Calibri Light" w:cs="Calibri Light"/>
                <w:color w:val="000000" w:themeColor="text1"/>
              </w:rPr>
              <w:t>urrent driver license is essential to the role</w:t>
            </w:r>
          </w:p>
          <w:p w14:paraId="64AAACD9" w14:textId="1F825E68" w:rsidR="00AF5B26" w:rsidRPr="000D4A04" w:rsidRDefault="00AF5B26" w:rsidP="00AF5B26">
            <w:pPr>
              <w:numPr>
                <w:ilvl w:val="0"/>
                <w:numId w:val="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 xml:space="preserve">Anaphylaxis </w:t>
            </w:r>
            <w:r w:rsidR="002E2665" w:rsidRPr="000D4A04">
              <w:rPr>
                <w:rFonts w:ascii="Calibri Light" w:hAnsi="Calibri Light" w:cs="Calibri Light"/>
                <w:color w:val="000000" w:themeColor="text1"/>
              </w:rPr>
              <w:t>Course</w:t>
            </w:r>
            <w:r w:rsidR="009B6C62" w:rsidRPr="000D4A04">
              <w:rPr>
                <w:rFonts w:ascii="Calibri Light" w:hAnsi="Calibri Light" w:cs="Calibri Light"/>
                <w:color w:val="000000" w:themeColor="text1"/>
              </w:rPr>
              <w:t xml:space="preserve"> </w:t>
            </w:r>
            <w:r w:rsidR="1991B831" w:rsidRPr="000D4A04">
              <w:rPr>
                <w:rFonts w:ascii="Calibri Light" w:hAnsi="Calibri Light" w:cs="Calibri Light"/>
                <w:color w:val="000000" w:themeColor="text1"/>
              </w:rPr>
              <w:t>(2</w:t>
            </w:r>
            <w:r w:rsidR="1991B831" w:rsidRPr="000D4A04">
              <w:rPr>
                <w:rFonts w:ascii="Calibri Light" w:eastAsia="Calibri Light" w:hAnsi="Calibri Light" w:cs="Calibri Light"/>
                <w:color w:val="000000" w:themeColor="text1"/>
              </w:rPr>
              <w:t xml:space="preserve">2578VIC - Course in First Aid Management of Anaphylaxis) </w:t>
            </w:r>
            <w:r w:rsidRPr="000D4A04">
              <w:rPr>
                <w:rFonts w:ascii="Calibri Light" w:hAnsi="Calibri Light" w:cs="Calibri Light"/>
                <w:color w:val="000000" w:themeColor="text1"/>
              </w:rPr>
              <w:t>[Essential]</w:t>
            </w:r>
          </w:p>
          <w:p w14:paraId="02B5DF19" w14:textId="676C8E20" w:rsidR="689B5483" w:rsidRPr="000D4A04" w:rsidRDefault="6F8087EB" w:rsidP="689B5483">
            <w:pPr>
              <w:numPr>
                <w:ilvl w:val="0"/>
                <w:numId w:val="5"/>
              </w:numPr>
              <w:spacing w:after="0" w:line="240" w:lineRule="auto"/>
              <w:rPr>
                <w:rFonts w:ascii="Calibri Light" w:eastAsia="Calibri Light" w:hAnsi="Calibri Light" w:cs="Calibri Light"/>
                <w:color w:val="000000" w:themeColor="text1"/>
                <w:lang w:val="en-AU"/>
              </w:rPr>
            </w:pPr>
            <w:r w:rsidRPr="000D4A04">
              <w:rPr>
                <w:rFonts w:ascii="Calibri Light" w:hAnsi="Calibri Light" w:cs="Calibri Light"/>
                <w:color w:val="000000" w:themeColor="text1"/>
              </w:rPr>
              <w:t xml:space="preserve">Asthma </w:t>
            </w:r>
            <w:r w:rsidR="009B6C62" w:rsidRPr="000D4A04">
              <w:rPr>
                <w:rFonts w:ascii="Calibri Light" w:hAnsi="Calibri Light" w:cs="Calibri Light"/>
                <w:color w:val="000000" w:themeColor="text1"/>
              </w:rPr>
              <w:t xml:space="preserve">Course </w:t>
            </w:r>
            <w:r w:rsidR="4E908726" w:rsidRPr="000D4A04">
              <w:rPr>
                <w:rFonts w:ascii="Calibri Light" w:hAnsi="Calibri Light" w:cs="Calibri Light"/>
                <w:color w:val="000000" w:themeColor="text1"/>
              </w:rPr>
              <w:t>(</w:t>
            </w:r>
            <w:r w:rsidR="0133E3AB" w:rsidRPr="000D4A04">
              <w:rPr>
                <w:rFonts w:ascii="Calibri Light" w:hAnsi="Calibri Light" w:cs="Calibri Light"/>
                <w:color w:val="000000" w:themeColor="text1"/>
              </w:rPr>
              <w:t>2</w:t>
            </w:r>
            <w:r w:rsidR="515E8595" w:rsidRPr="000D4A04">
              <w:rPr>
                <w:rFonts w:ascii="Calibri Light" w:eastAsia="Calibri Light" w:hAnsi="Calibri Light" w:cs="Calibri Light"/>
                <w:color w:val="000000" w:themeColor="text1"/>
              </w:rPr>
              <w:t>2702VIC - Course in the Management of Asthma Risks and Emergencies</w:t>
            </w:r>
            <w:r w:rsidR="6D47D150" w:rsidRPr="000D4A04">
              <w:rPr>
                <w:rFonts w:ascii="Calibri Light" w:eastAsia="Calibri Light" w:hAnsi="Calibri Light" w:cs="Calibri Light"/>
                <w:color w:val="000000" w:themeColor="text1"/>
              </w:rPr>
              <w:t>) [Essential]</w:t>
            </w:r>
          </w:p>
          <w:p w14:paraId="163C6287" w14:textId="4A95535E" w:rsidR="00D40A1E" w:rsidRPr="000D4A04" w:rsidRDefault="00AF5B26" w:rsidP="003F4577">
            <w:pPr>
              <w:numPr>
                <w:ilvl w:val="0"/>
                <w:numId w:val="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 xml:space="preserve">First Aid </w:t>
            </w:r>
            <w:r w:rsidR="0059417C" w:rsidRPr="000D4A04">
              <w:rPr>
                <w:rFonts w:ascii="Calibri Light" w:hAnsi="Calibri Light" w:cs="Calibri Light"/>
                <w:color w:val="000000" w:themeColor="text1"/>
              </w:rPr>
              <w:t xml:space="preserve">Course </w:t>
            </w:r>
            <w:r w:rsidR="00BD1F4C" w:rsidRPr="000D4A04">
              <w:rPr>
                <w:rFonts w:ascii="Calibri Light" w:hAnsi="Calibri Light" w:cs="Calibri Light"/>
                <w:color w:val="000000" w:themeColor="text1"/>
              </w:rPr>
              <w:t>(</w:t>
            </w:r>
            <w:r w:rsidR="35019509" w:rsidRPr="000D4A04">
              <w:rPr>
                <w:rFonts w:ascii="Calibri Light" w:hAnsi="Calibri Light" w:cs="Calibri Light"/>
                <w:color w:val="000000" w:themeColor="text1"/>
              </w:rPr>
              <w:t>HLTAID011</w:t>
            </w:r>
            <w:r w:rsidR="00BD1F4C" w:rsidRPr="000D4A04">
              <w:rPr>
                <w:rFonts w:ascii="Calibri Light" w:hAnsi="Calibri Light" w:cs="Calibri Light"/>
                <w:color w:val="000000" w:themeColor="text1"/>
              </w:rPr>
              <w:t xml:space="preserve"> Provide First Aid</w:t>
            </w:r>
            <w:r w:rsidR="006F6622" w:rsidRPr="000D4A04">
              <w:rPr>
                <w:rFonts w:ascii="Calibri Light" w:hAnsi="Calibri Light" w:cs="Calibri Light"/>
                <w:color w:val="000000" w:themeColor="text1"/>
              </w:rPr>
              <w:t xml:space="preserve"> Course)</w:t>
            </w:r>
            <w:r w:rsidR="00590F25" w:rsidRPr="000D4A04">
              <w:rPr>
                <w:rFonts w:ascii="Calibri Light" w:hAnsi="Calibri Light" w:cs="Calibri Light"/>
                <w:color w:val="000000" w:themeColor="text1"/>
              </w:rPr>
              <w:t xml:space="preserve"> [Essential]</w:t>
            </w:r>
          </w:p>
          <w:p w14:paraId="04EB73EE" w14:textId="4C64F823" w:rsidR="00AF5B26" w:rsidRPr="000D4A04" w:rsidRDefault="00AF5B26" w:rsidP="00AF5B26">
            <w:pPr>
              <w:numPr>
                <w:ilvl w:val="0"/>
                <w:numId w:val="5"/>
              </w:numPr>
              <w:spacing w:after="0" w:line="240" w:lineRule="auto"/>
              <w:rPr>
                <w:rFonts w:ascii="Calibri Light" w:hAnsi="Calibri Light" w:cs="Calibri Light"/>
                <w:color w:val="000000" w:themeColor="text1"/>
              </w:rPr>
            </w:pPr>
            <w:r w:rsidRPr="000D4A04">
              <w:rPr>
                <w:rFonts w:ascii="Calibri Light" w:hAnsi="Calibri Light" w:cs="Calibri Light"/>
                <w:color w:val="000000" w:themeColor="text1"/>
              </w:rPr>
              <w:t>CPR</w:t>
            </w:r>
            <w:r w:rsidR="005439E3" w:rsidRPr="000D4A04">
              <w:rPr>
                <w:rFonts w:ascii="Calibri Light" w:hAnsi="Calibri Light" w:cs="Calibri Light"/>
                <w:color w:val="000000" w:themeColor="text1"/>
              </w:rPr>
              <w:t xml:space="preserve"> Course</w:t>
            </w:r>
            <w:r w:rsidRPr="000D4A04">
              <w:rPr>
                <w:rFonts w:ascii="Calibri Light" w:hAnsi="Calibri Light" w:cs="Calibri Light"/>
                <w:color w:val="000000" w:themeColor="text1"/>
              </w:rPr>
              <w:t xml:space="preserve"> </w:t>
            </w:r>
            <w:r w:rsidR="17EFF95D" w:rsidRPr="000D4A04">
              <w:rPr>
                <w:rFonts w:ascii="Calibri Light" w:hAnsi="Calibri Light" w:cs="Calibri Light"/>
                <w:color w:val="000000" w:themeColor="text1"/>
              </w:rPr>
              <w:t>(</w:t>
            </w:r>
            <w:r w:rsidR="17EFF95D" w:rsidRPr="000D4A04">
              <w:rPr>
                <w:rFonts w:ascii="Calibri Light" w:eastAsia="Calibri Light" w:hAnsi="Calibri Light" w:cs="Calibri Light"/>
                <w:color w:val="000000" w:themeColor="text1"/>
              </w:rPr>
              <w:t>HLTAID009 - Provide cardiopulmonary resuscitation</w:t>
            </w:r>
            <w:r w:rsidR="1E6CC168" w:rsidRPr="000D4A04">
              <w:rPr>
                <w:rFonts w:ascii="Calibri Light" w:hAnsi="Calibri Light" w:cs="Calibri Light"/>
                <w:color w:val="000000" w:themeColor="text1"/>
              </w:rPr>
              <w:t xml:space="preserve"> </w:t>
            </w:r>
            <w:r w:rsidRPr="000D4A04">
              <w:rPr>
                <w:rFonts w:ascii="Calibri Light" w:hAnsi="Calibri Light" w:cs="Calibri Light"/>
                <w:color w:val="000000" w:themeColor="text1"/>
              </w:rPr>
              <w:t>[Essentia</w:t>
            </w:r>
            <w:r w:rsidR="000D4A04" w:rsidRPr="000D4A04">
              <w:rPr>
                <w:rFonts w:ascii="Calibri Light" w:hAnsi="Calibri Light" w:cs="Calibri Light"/>
                <w:color w:val="000000" w:themeColor="text1"/>
              </w:rPr>
              <w:t>l</w:t>
            </w:r>
            <w:r w:rsidRPr="000D4A04">
              <w:rPr>
                <w:rFonts w:ascii="Calibri Light" w:hAnsi="Calibri Light" w:cs="Calibri Light"/>
                <w:color w:val="000000" w:themeColor="text1"/>
              </w:rPr>
              <w:t>]</w:t>
            </w:r>
          </w:p>
          <w:p w14:paraId="52D55242" w14:textId="77777777" w:rsidR="0045612B" w:rsidRPr="0045612B" w:rsidRDefault="0045612B" w:rsidP="000D4A04">
            <w:pPr>
              <w:spacing w:after="0" w:line="240" w:lineRule="auto"/>
              <w:rPr>
                <w:rFonts w:ascii="Calibri Light" w:hAnsi="Calibri Light" w:cs="Calibri Light"/>
                <w:bCs/>
                <w:color w:val="FF0000"/>
              </w:rPr>
            </w:pPr>
          </w:p>
        </w:tc>
      </w:tr>
      <w:tr w:rsidR="001510FC" w:rsidRPr="00F13BEA" w14:paraId="6E8D2223" w14:textId="77777777" w:rsidTr="0FE96560">
        <w:tc>
          <w:tcPr>
            <w:tcW w:w="10485" w:type="dxa"/>
            <w:shd w:val="clear" w:color="auto" w:fill="D9E2F3" w:themeFill="accent1" w:themeFillTint="33"/>
          </w:tcPr>
          <w:p w14:paraId="0AAECA22" w14:textId="77777777" w:rsidR="00195024" w:rsidRPr="00F13BEA" w:rsidRDefault="00195024">
            <w:pPr>
              <w:jc w:val="both"/>
              <w:rPr>
                <w:rFonts w:asciiTheme="majorHAnsi" w:hAnsiTheme="majorHAnsi" w:cstheme="majorHAnsi"/>
              </w:rPr>
            </w:pPr>
            <w:r w:rsidRPr="002C752B">
              <w:rPr>
                <w:rFonts w:asciiTheme="majorHAnsi" w:hAnsiTheme="majorHAnsi" w:cstheme="majorHAnsi"/>
                <w:b/>
                <w:bCs/>
                <w:color w:val="000000" w:themeColor="text1"/>
              </w:rPr>
              <w:lastRenderedPageBreak/>
              <w:t xml:space="preserve">Experience </w:t>
            </w:r>
            <w:r w:rsidR="00E862B3">
              <w:rPr>
                <w:rFonts w:asciiTheme="majorHAnsi" w:hAnsiTheme="majorHAnsi" w:cstheme="majorHAnsi"/>
                <w:b/>
                <w:bCs/>
                <w:color w:val="000000" w:themeColor="text1"/>
              </w:rPr>
              <w:t>|</w:t>
            </w:r>
            <w:r w:rsidRPr="002C752B">
              <w:rPr>
                <w:rFonts w:asciiTheme="majorHAnsi" w:hAnsiTheme="majorHAnsi" w:cstheme="majorHAnsi"/>
                <w:b/>
                <w:bCs/>
                <w:color w:val="000000" w:themeColor="text1"/>
              </w:rPr>
              <w:t xml:space="preserve"> </w:t>
            </w:r>
            <w:r w:rsidRPr="002C752B">
              <w:rPr>
                <w:rFonts w:asciiTheme="majorHAnsi" w:hAnsiTheme="majorHAnsi" w:cstheme="majorHAnsi"/>
                <w:b/>
                <w:bCs/>
                <w:i/>
                <w:iCs/>
                <w:color w:val="000000" w:themeColor="text1"/>
              </w:rPr>
              <w:t>What you HAVE DONE</w:t>
            </w:r>
          </w:p>
        </w:tc>
      </w:tr>
      <w:tr w:rsidR="001510FC" w:rsidRPr="007268E3" w14:paraId="7FC68588" w14:textId="77777777" w:rsidTr="0FE96560">
        <w:tc>
          <w:tcPr>
            <w:tcW w:w="10485" w:type="dxa"/>
          </w:tcPr>
          <w:p w14:paraId="13D9C1BE" w14:textId="13B4DCDB" w:rsidR="00FC7DE5" w:rsidRPr="000D4A04" w:rsidRDefault="00A7797C">
            <w:pPr>
              <w:pStyle w:val="ListParagraph"/>
              <w:numPr>
                <w:ilvl w:val="0"/>
                <w:numId w:val="5"/>
              </w:numPr>
              <w:jc w:val="both"/>
              <w:rPr>
                <w:rFonts w:asciiTheme="majorHAnsi" w:hAnsiTheme="majorHAnsi" w:cstheme="majorHAnsi"/>
                <w:color w:val="000000" w:themeColor="text1"/>
              </w:rPr>
            </w:pPr>
            <w:r w:rsidRPr="000D4A04">
              <w:rPr>
                <w:rFonts w:asciiTheme="majorHAnsi" w:hAnsiTheme="majorHAnsi" w:cstheme="majorHAnsi"/>
                <w:color w:val="000000" w:themeColor="text1"/>
              </w:rPr>
              <w:t xml:space="preserve">Equestrian competition </w:t>
            </w:r>
            <w:r w:rsidR="00FC7DE5" w:rsidRPr="000D4A04">
              <w:rPr>
                <w:rFonts w:asciiTheme="majorHAnsi" w:hAnsiTheme="majorHAnsi" w:cstheme="majorHAnsi"/>
                <w:color w:val="000000" w:themeColor="text1"/>
              </w:rPr>
              <w:t>coordination</w:t>
            </w:r>
          </w:p>
          <w:p w14:paraId="00846915" w14:textId="77777777" w:rsidR="00195024" w:rsidRPr="000D4A04" w:rsidRDefault="00FC7DE5">
            <w:pPr>
              <w:pStyle w:val="ListParagraph"/>
              <w:numPr>
                <w:ilvl w:val="0"/>
                <w:numId w:val="5"/>
              </w:numPr>
              <w:jc w:val="both"/>
              <w:rPr>
                <w:rFonts w:asciiTheme="majorHAnsi" w:hAnsiTheme="majorHAnsi" w:cstheme="majorHAnsi"/>
                <w:color w:val="000000" w:themeColor="text1"/>
              </w:rPr>
            </w:pPr>
            <w:r w:rsidRPr="000D4A04">
              <w:rPr>
                <w:rFonts w:asciiTheme="majorHAnsi" w:hAnsiTheme="majorHAnsi" w:cstheme="majorHAnsi"/>
                <w:color w:val="000000" w:themeColor="text1"/>
              </w:rPr>
              <w:t>Equestrian competition participation</w:t>
            </w:r>
            <w:r w:rsidR="00A7797C" w:rsidRPr="000D4A04">
              <w:rPr>
                <w:rFonts w:asciiTheme="majorHAnsi" w:hAnsiTheme="majorHAnsi" w:cstheme="majorHAnsi"/>
                <w:color w:val="000000" w:themeColor="text1"/>
              </w:rPr>
              <w:t xml:space="preserve"> </w:t>
            </w:r>
          </w:p>
          <w:p w14:paraId="4F2153A0" w14:textId="145D3E07" w:rsidR="00FC7DE5" w:rsidRDefault="00FC7DE5">
            <w:pPr>
              <w:pStyle w:val="ListParagraph"/>
              <w:numPr>
                <w:ilvl w:val="0"/>
                <w:numId w:val="5"/>
              </w:numPr>
              <w:jc w:val="both"/>
              <w:rPr>
                <w:rFonts w:asciiTheme="majorHAnsi" w:hAnsiTheme="majorHAnsi" w:cstheme="majorHAnsi"/>
              </w:rPr>
            </w:pPr>
            <w:r>
              <w:rPr>
                <w:rFonts w:asciiTheme="majorHAnsi" w:hAnsiTheme="majorHAnsi" w:cstheme="majorHAnsi"/>
              </w:rPr>
              <w:t xml:space="preserve">Experience managing a large stable/farm with at least </w:t>
            </w:r>
            <w:r w:rsidR="00C57A98">
              <w:rPr>
                <w:rFonts w:asciiTheme="majorHAnsi" w:hAnsiTheme="majorHAnsi" w:cstheme="majorHAnsi"/>
              </w:rPr>
              <w:t>2</w:t>
            </w:r>
            <w:r>
              <w:rPr>
                <w:rFonts w:asciiTheme="majorHAnsi" w:hAnsiTheme="majorHAnsi" w:cstheme="majorHAnsi"/>
              </w:rPr>
              <w:t>0 horses</w:t>
            </w:r>
          </w:p>
          <w:p w14:paraId="02E4B515" w14:textId="77777777" w:rsidR="00C57A98" w:rsidRDefault="00C57A98">
            <w:pPr>
              <w:pStyle w:val="ListParagraph"/>
              <w:numPr>
                <w:ilvl w:val="0"/>
                <w:numId w:val="5"/>
              </w:numPr>
              <w:jc w:val="both"/>
              <w:rPr>
                <w:rFonts w:asciiTheme="majorHAnsi" w:hAnsiTheme="majorHAnsi" w:cstheme="majorHAnsi"/>
              </w:rPr>
            </w:pPr>
            <w:r>
              <w:rPr>
                <w:rFonts w:asciiTheme="majorHAnsi" w:hAnsiTheme="majorHAnsi" w:cstheme="majorHAnsi"/>
              </w:rPr>
              <w:t>Experience with basic farm maintenance</w:t>
            </w:r>
            <w:r w:rsidR="009C02B1">
              <w:rPr>
                <w:rFonts w:asciiTheme="majorHAnsi" w:hAnsiTheme="majorHAnsi" w:cstheme="majorHAnsi"/>
              </w:rPr>
              <w:t xml:space="preserve"> (able to manage pasture / temporary fix a fence or gate</w:t>
            </w:r>
            <w:r w:rsidR="00245268">
              <w:rPr>
                <w:rFonts w:asciiTheme="majorHAnsi" w:hAnsiTheme="majorHAnsi" w:cstheme="majorHAnsi"/>
              </w:rPr>
              <w:t>, water trough</w:t>
            </w:r>
            <w:r w:rsidR="009C02B1">
              <w:rPr>
                <w:rFonts w:asciiTheme="majorHAnsi" w:hAnsiTheme="majorHAnsi" w:cstheme="majorHAnsi"/>
              </w:rPr>
              <w:t xml:space="preserve"> </w:t>
            </w:r>
            <w:proofErr w:type="spellStart"/>
            <w:r w:rsidR="009C02B1">
              <w:rPr>
                <w:rFonts w:asciiTheme="majorHAnsi" w:hAnsiTheme="majorHAnsi" w:cstheme="majorHAnsi"/>
              </w:rPr>
              <w:t>etc</w:t>
            </w:r>
            <w:proofErr w:type="spellEnd"/>
            <w:r w:rsidR="009C02B1">
              <w:rPr>
                <w:rFonts w:asciiTheme="majorHAnsi" w:hAnsiTheme="majorHAnsi" w:cstheme="majorHAnsi"/>
              </w:rPr>
              <w:t>)</w:t>
            </w:r>
          </w:p>
          <w:p w14:paraId="0D291328" w14:textId="77777777" w:rsidR="005A52EB" w:rsidRDefault="005A52EB">
            <w:pPr>
              <w:pStyle w:val="ListParagraph"/>
              <w:numPr>
                <w:ilvl w:val="0"/>
                <w:numId w:val="5"/>
              </w:numPr>
              <w:jc w:val="both"/>
              <w:rPr>
                <w:rFonts w:asciiTheme="majorHAnsi" w:hAnsiTheme="majorHAnsi" w:cstheme="majorHAnsi"/>
              </w:rPr>
            </w:pPr>
            <w:r>
              <w:rPr>
                <w:rFonts w:asciiTheme="majorHAnsi" w:hAnsiTheme="majorHAnsi" w:cstheme="majorHAnsi"/>
              </w:rPr>
              <w:t>Experience coordinating pasture renewal</w:t>
            </w:r>
          </w:p>
          <w:p w14:paraId="7FA5A73B" w14:textId="77777777" w:rsidR="005A52EB" w:rsidRDefault="00D90A6A">
            <w:pPr>
              <w:pStyle w:val="ListParagraph"/>
              <w:numPr>
                <w:ilvl w:val="0"/>
                <w:numId w:val="5"/>
              </w:numPr>
              <w:jc w:val="both"/>
              <w:rPr>
                <w:rFonts w:asciiTheme="majorHAnsi" w:hAnsiTheme="majorHAnsi" w:cstheme="majorHAnsi"/>
              </w:rPr>
            </w:pPr>
            <w:r>
              <w:rPr>
                <w:rFonts w:asciiTheme="majorHAnsi" w:hAnsiTheme="majorHAnsi" w:cstheme="majorHAnsi"/>
              </w:rPr>
              <w:t xml:space="preserve">Ongoing renewal and </w:t>
            </w:r>
            <w:r w:rsidR="00A35FA6">
              <w:rPr>
                <w:rFonts w:asciiTheme="majorHAnsi" w:hAnsiTheme="majorHAnsi" w:cstheme="majorHAnsi"/>
              </w:rPr>
              <w:t xml:space="preserve">improvement of the Equestrian Centre </w:t>
            </w:r>
            <w:r w:rsidR="008636EC">
              <w:rPr>
                <w:rFonts w:asciiTheme="majorHAnsi" w:hAnsiTheme="majorHAnsi" w:cstheme="majorHAnsi"/>
              </w:rPr>
              <w:t xml:space="preserve">– coordinating upgrading arenas, equipment, new buildings </w:t>
            </w:r>
            <w:proofErr w:type="spellStart"/>
            <w:r w:rsidR="008636EC">
              <w:rPr>
                <w:rFonts w:asciiTheme="majorHAnsi" w:hAnsiTheme="majorHAnsi" w:cstheme="majorHAnsi"/>
              </w:rPr>
              <w:t>etc</w:t>
            </w:r>
            <w:proofErr w:type="spellEnd"/>
          </w:p>
          <w:p w14:paraId="3A97C0ED" w14:textId="77777777" w:rsidR="008636EC" w:rsidRDefault="008636EC">
            <w:pPr>
              <w:pStyle w:val="ListParagraph"/>
              <w:numPr>
                <w:ilvl w:val="0"/>
                <w:numId w:val="5"/>
              </w:numPr>
              <w:jc w:val="both"/>
              <w:rPr>
                <w:rFonts w:asciiTheme="majorHAnsi" w:hAnsiTheme="majorHAnsi" w:cstheme="majorHAnsi"/>
              </w:rPr>
            </w:pPr>
            <w:r>
              <w:rPr>
                <w:rFonts w:asciiTheme="majorHAnsi" w:hAnsiTheme="majorHAnsi" w:cstheme="majorHAnsi"/>
              </w:rPr>
              <w:t xml:space="preserve">Promotion of equestrian program </w:t>
            </w:r>
            <w:r w:rsidR="001753E1">
              <w:rPr>
                <w:rFonts w:asciiTheme="majorHAnsi" w:hAnsiTheme="majorHAnsi" w:cstheme="majorHAnsi"/>
              </w:rPr>
              <w:t xml:space="preserve">via equestrian connections in addition to participation in discovery day, family day </w:t>
            </w:r>
            <w:proofErr w:type="spellStart"/>
            <w:r w:rsidR="001753E1">
              <w:rPr>
                <w:rFonts w:asciiTheme="majorHAnsi" w:hAnsiTheme="majorHAnsi" w:cstheme="majorHAnsi"/>
              </w:rPr>
              <w:t>etc</w:t>
            </w:r>
            <w:proofErr w:type="spellEnd"/>
          </w:p>
          <w:p w14:paraId="75EA8A6B" w14:textId="77777777" w:rsidR="006A612C" w:rsidRDefault="006A612C">
            <w:pPr>
              <w:pStyle w:val="ListParagraph"/>
              <w:numPr>
                <w:ilvl w:val="0"/>
                <w:numId w:val="5"/>
              </w:numPr>
              <w:jc w:val="both"/>
              <w:rPr>
                <w:rFonts w:asciiTheme="majorHAnsi" w:hAnsiTheme="majorHAnsi" w:cstheme="majorHAnsi"/>
              </w:rPr>
            </w:pPr>
            <w:r>
              <w:rPr>
                <w:rFonts w:asciiTheme="majorHAnsi" w:hAnsiTheme="majorHAnsi" w:cstheme="majorHAnsi"/>
              </w:rPr>
              <w:t xml:space="preserve">Established and successfully </w:t>
            </w:r>
            <w:r w:rsidR="009A7291">
              <w:rPr>
                <w:rFonts w:asciiTheme="majorHAnsi" w:hAnsiTheme="majorHAnsi" w:cstheme="majorHAnsi"/>
              </w:rPr>
              <w:t>continued the Equestrian Support Club</w:t>
            </w:r>
          </w:p>
          <w:p w14:paraId="376383DD" w14:textId="5AE8887A" w:rsidR="00F019DA" w:rsidRPr="007268E3" w:rsidRDefault="00F019DA">
            <w:pPr>
              <w:pStyle w:val="ListParagraph"/>
              <w:numPr>
                <w:ilvl w:val="0"/>
                <w:numId w:val="5"/>
              </w:numPr>
              <w:jc w:val="both"/>
              <w:rPr>
                <w:rFonts w:asciiTheme="majorHAnsi" w:hAnsiTheme="majorHAnsi" w:cstheme="majorHAnsi"/>
              </w:rPr>
            </w:pPr>
            <w:r>
              <w:rPr>
                <w:rFonts w:asciiTheme="majorHAnsi" w:hAnsiTheme="majorHAnsi" w:cstheme="majorHAnsi"/>
              </w:rPr>
              <w:t>Experience in coaching young people in Equestrian</w:t>
            </w:r>
          </w:p>
        </w:tc>
      </w:tr>
      <w:tr w:rsidR="001510FC" w:rsidRPr="00F13BEA" w14:paraId="06109B26" w14:textId="77777777" w:rsidTr="0FE96560">
        <w:tc>
          <w:tcPr>
            <w:tcW w:w="10485" w:type="dxa"/>
            <w:shd w:val="clear" w:color="auto" w:fill="D9E2F3" w:themeFill="accent1" w:themeFillTint="33"/>
          </w:tcPr>
          <w:p w14:paraId="7DFDA0D9" w14:textId="77777777" w:rsidR="00195024" w:rsidRPr="00F13BEA" w:rsidRDefault="00195024">
            <w:pPr>
              <w:jc w:val="both"/>
              <w:rPr>
                <w:rFonts w:asciiTheme="majorHAnsi" w:hAnsiTheme="majorHAnsi" w:cstheme="majorHAnsi"/>
              </w:rPr>
            </w:pPr>
            <w:r w:rsidRPr="002C752B">
              <w:rPr>
                <w:rFonts w:asciiTheme="majorHAnsi" w:hAnsiTheme="majorHAnsi" w:cstheme="majorHAnsi"/>
                <w:b/>
                <w:bCs/>
                <w:color w:val="000000" w:themeColor="text1"/>
              </w:rPr>
              <w:t xml:space="preserve">Personal Attributes/Attitude </w:t>
            </w:r>
            <w:r w:rsidR="00E862B3">
              <w:rPr>
                <w:rFonts w:asciiTheme="majorHAnsi" w:hAnsiTheme="majorHAnsi" w:cstheme="majorHAnsi"/>
                <w:b/>
                <w:bCs/>
                <w:color w:val="000000" w:themeColor="text1"/>
              </w:rPr>
              <w:t>|</w:t>
            </w:r>
            <w:r w:rsidRPr="002C752B">
              <w:rPr>
                <w:rFonts w:asciiTheme="majorHAnsi" w:hAnsiTheme="majorHAnsi" w:cstheme="majorHAnsi"/>
                <w:b/>
                <w:bCs/>
                <w:color w:val="000000" w:themeColor="text1"/>
              </w:rPr>
              <w:t xml:space="preserve"> </w:t>
            </w:r>
            <w:r w:rsidRPr="002C752B">
              <w:rPr>
                <w:rFonts w:asciiTheme="majorHAnsi" w:hAnsiTheme="majorHAnsi" w:cstheme="majorHAnsi"/>
                <w:b/>
                <w:bCs/>
                <w:i/>
                <w:iCs/>
                <w:color w:val="000000" w:themeColor="text1"/>
              </w:rPr>
              <w:t>Who you ARE</w:t>
            </w:r>
          </w:p>
        </w:tc>
      </w:tr>
      <w:tr w:rsidR="001510FC" w:rsidRPr="007268E3" w14:paraId="38BB1473" w14:textId="77777777" w:rsidTr="0FE96560">
        <w:tc>
          <w:tcPr>
            <w:tcW w:w="10485" w:type="dxa"/>
          </w:tcPr>
          <w:p w14:paraId="55290C3E" w14:textId="77777777" w:rsidR="00195024" w:rsidRPr="002C752B" w:rsidRDefault="00195024">
            <w:pPr>
              <w:pStyle w:val="ListParagraph"/>
              <w:numPr>
                <w:ilvl w:val="0"/>
                <w:numId w:val="5"/>
              </w:numPr>
              <w:spacing w:after="0" w:line="240" w:lineRule="auto"/>
              <w:ind w:right="168"/>
              <w:jc w:val="both"/>
              <w:rPr>
                <w:rFonts w:asciiTheme="majorHAnsi" w:hAnsiTheme="majorHAnsi" w:cstheme="majorHAnsi"/>
                <w:color w:val="000000" w:themeColor="text1"/>
              </w:rPr>
            </w:pPr>
            <w:r w:rsidRPr="002C752B">
              <w:rPr>
                <w:rFonts w:asciiTheme="majorHAnsi" w:hAnsiTheme="majorHAnsi" w:cstheme="majorHAnsi"/>
                <w:color w:val="000000" w:themeColor="text1"/>
              </w:rPr>
              <w:t>Courageous</w:t>
            </w:r>
          </w:p>
          <w:p w14:paraId="22C78BE7" w14:textId="77777777" w:rsidR="00195024" w:rsidRPr="002C752B" w:rsidRDefault="00195024">
            <w:pPr>
              <w:pStyle w:val="ListParagraph"/>
              <w:numPr>
                <w:ilvl w:val="0"/>
                <w:numId w:val="5"/>
              </w:numPr>
              <w:spacing w:after="0" w:line="240" w:lineRule="auto"/>
              <w:ind w:right="168"/>
              <w:jc w:val="both"/>
              <w:rPr>
                <w:rFonts w:asciiTheme="majorHAnsi" w:hAnsiTheme="majorHAnsi" w:cstheme="majorHAnsi"/>
                <w:color w:val="000000" w:themeColor="text1"/>
              </w:rPr>
            </w:pPr>
            <w:r w:rsidRPr="002C752B">
              <w:rPr>
                <w:rFonts w:asciiTheme="majorHAnsi" w:hAnsiTheme="majorHAnsi" w:cstheme="majorHAnsi"/>
                <w:color w:val="000000" w:themeColor="text1"/>
              </w:rPr>
              <w:t xml:space="preserve">Curious </w:t>
            </w:r>
          </w:p>
          <w:p w14:paraId="5C4EED8A" w14:textId="77777777" w:rsidR="00195024" w:rsidRPr="002C752B" w:rsidRDefault="00195024">
            <w:pPr>
              <w:pStyle w:val="ListParagraph"/>
              <w:numPr>
                <w:ilvl w:val="0"/>
                <w:numId w:val="5"/>
              </w:numPr>
              <w:spacing w:after="0" w:line="240" w:lineRule="auto"/>
              <w:ind w:right="168"/>
              <w:jc w:val="both"/>
              <w:rPr>
                <w:rFonts w:asciiTheme="majorHAnsi" w:hAnsiTheme="majorHAnsi" w:cstheme="majorHAnsi"/>
                <w:color w:val="000000" w:themeColor="text1"/>
              </w:rPr>
            </w:pPr>
            <w:r w:rsidRPr="002C752B">
              <w:rPr>
                <w:rFonts w:asciiTheme="majorHAnsi" w:hAnsiTheme="majorHAnsi" w:cstheme="majorHAnsi"/>
                <w:color w:val="000000" w:themeColor="text1"/>
              </w:rPr>
              <w:t xml:space="preserve">Compassionate </w:t>
            </w:r>
          </w:p>
          <w:p w14:paraId="5AFBB20E" w14:textId="77777777" w:rsidR="00195024" w:rsidRPr="007268E3" w:rsidRDefault="06020EC3" w:rsidP="0FE96560">
            <w:pPr>
              <w:pStyle w:val="ListParagraph"/>
              <w:numPr>
                <w:ilvl w:val="0"/>
                <w:numId w:val="5"/>
              </w:numPr>
              <w:jc w:val="both"/>
              <w:rPr>
                <w:rFonts w:asciiTheme="majorHAnsi" w:hAnsiTheme="majorHAnsi" w:cstheme="majorBidi"/>
              </w:rPr>
            </w:pPr>
            <w:r w:rsidRPr="0FE96560">
              <w:rPr>
                <w:rFonts w:asciiTheme="majorHAnsi" w:hAnsiTheme="majorHAnsi" w:cstheme="majorBidi"/>
              </w:rPr>
              <w:t>Civ</w:t>
            </w:r>
            <w:r w:rsidR="007D09D7">
              <w:rPr>
                <w:rFonts w:asciiTheme="majorHAnsi" w:hAnsiTheme="majorHAnsi" w:cstheme="majorBidi"/>
              </w:rPr>
              <w:t>ility</w:t>
            </w:r>
          </w:p>
          <w:p w14:paraId="04EAA4A6" w14:textId="77777777" w:rsidR="00195024" w:rsidRPr="007268E3" w:rsidRDefault="06020EC3" w:rsidP="0FE96560">
            <w:pPr>
              <w:pStyle w:val="ListParagraph"/>
              <w:numPr>
                <w:ilvl w:val="0"/>
                <w:numId w:val="5"/>
              </w:numPr>
              <w:jc w:val="both"/>
              <w:rPr>
                <w:rFonts w:asciiTheme="majorHAnsi" w:hAnsiTheme="majorHAnsi" w:cstheme="majorBidi"/>
              </w:rPr>
            </w:pPr>
            <w:r w:rsidRPr="0FE96560">
              <w:rPr>
                <w:rFonts w:asciiTheme="majorHAnsi" w:hAnsiTheme="majorHAnsi" w:cstheme="majorBidi"/>
              </w:rPr>
              <w:t>Connect</w:t>
            </w:r>
            <w:r w:rsidR="007D09D7">
              <w:rPr>
                <w:rFonts w:asciiTheme="majorHAnsi" w:hAnsiTheme="majorHAnsi" w:cstheme="majorBidi"/>
              </w:rPr>
              <w:t>ion</w:t>
            </w:r>
            <w:r w:rsidRPr="0FE96560">
              <w:rPr>
                <w:rFonts w:asciiTheme="majorHAnsi" w:hAnsiTheme="majorHAnsi" w:cstheme="majorBidi"/>
              </w:rPr>
              <w:t xml:space="preserve"> </w:t>
            </w:r>
          </w:p>
        </w:tc>
      </w:tr>
      <w:tr w:rsidR="001510FC" w:rsidRPr="00F13BEA" w14:paraId="0066B91E" w14:textId="77777777" w:rsidTr="0FE96560">
        <w:tc>
          <w:tcPr>
            <w:tcW w:w="10485" w:type="dxa"/>
            <w:shd w:val="clear" w:color="auto" w:fill="D9E2F3" w:themeFill="accent1" w:themeFillTint="33"/>
          </w:tcPr>
          <w:p w14:paraId="7C0C56B1" w14:textId="77777777" w:rsidR="00195024" w:rsidRPr="00F13BEA" w:rsidRDefault="00195024">
            <w:pPr>
              <w:jc w:val="both"/>
              <w:rPr>
                <w:rFonts w:asciiTheme="majorHAnsi" w:hAnsiTheme="majorHAnsi" w:cstheme="majorHAnsi"/>
              </w:rPr>
            </w:pPr>
            <w:r w:rsidRPr="002C752B">
              <w:rPr>
                <w:rFonts w:asciiTheme="majorHAnsi" w:hAnsiTheme="majorHAnsi" w:cstheme="majorHAnsi"/>
                <w:b/>
                <w:bCs/>
                <w:color w:val="000000" w:themeColor="text1"/>
              </w:rPr>
              <w:t xml:space="preserve">Competencies </w:t>
            </w:r>
            <w:r w:rsidR="00E862B3">
              <w:rPr>
                <w:rFonts w:asciiTheme="majorHAnsi" w:hAnsiTheme="majorHAnsi" w:cstheme="majorHAnsi"/>
                <w:b/>
                <w:bCs/>
                <w:color w:val="000000" w:themeColor="text1"/>
              </w:rPr>
              <w:t>|</w:t>
            </w:r>
            <w:r w:rsidRPr="002C752B">
              <w:rPr>
                <w:rFonts w:asciiTheme="majorHAnsi" w:hAnsiTheme="majorHAnsi" w:cstheme="majorHAnsi"/>
                <w:b/>
                <w:bCs/>
                <w:color w:val="000000" w:themeColor="text1"/>
              </w:rPr>
              <w:t xml:space="preserve"> </w:t>
            </w:r>
            <w:r w:rsidRPr="002C752B">
              <w:rPr>
                <w:rFonts w:asciiTheme="majorHAnsi" w:hAnsiTheme="majorHAnsi" w:cstheme="majorHAnsi"/>
                <w:b/>
                <w:bCs/>
                <w:i/>
                <w:iCs/>
                <w:color w:val="000000" w:themeColor="text1"/>
              </w:rPr>
              <w:t>How you behave and what you CAN DO</w:t>
            </w:r>
          </w:p>
        </w:tc>
      </w:tr>
      <w:tr w:rsidR="001510FC" w:rsidRPr="007268E3" w14:paraId="13A906D5" w14:textId="77777777" w:rsidTr="0FE96560">
        <w:tc>
          <w:tcPr>
            <w:tcW w:w="10485" w:type="dxa"/>
          </w:tcPr>
          <w:p w14:paraId="7FD86E44" w14:textId="5FA2995D" w:rsidR="00195024" w:rsidRPr="000D4A04" w:rsidRDefault="006909DC">
            <w:pPr>
              <w:pStyle w:val="ListParagraph"/>
              <w:numPr>
                <w:ilvl w:val="0"/>
                <w:numId w:val="5"/>
              </w:numPr>
              <w:jc w:val="both"/>
              <w:rPr>
                <w:rFonts w:asciiTheme="majorHAnsi" w:hAnsiTheme="majorHAnsi" w:cstheme="majorHAnsi"/>
                <w:color w:val="000000" w:themeColor="text1"/>
              </w:rPr>
            </w:pPr>
            <w:r w:rsidRPr="000D4A04">
              <w:rPr>
                <w:rFonts w:asciiTheme="majorHAnsi" w:hAnsiTheme="majorHAnsi" w:cstheme="majorHAnsi"/>
                <w:color w:val="000000" w:themeColor="text1"/>
              </w:rPr>
              <w:t>Maintain high standards relating to horse welfare</w:t>
            </w:r>
          </w:p>
          <w:p w14:paraId="24BB2F4B" w14:textId="4BAC2141" w:rsidR="006909DC" w:rsidRPr="000D4A04" w:rsidRDefault="004634BC">
            <w:pPr>
              <w:pStyle w:val="ListParagraph"/>
              <w:numPr>
                <w:ilvl w:val="0"/>
                <w:numId w:val="5"/>
              </w:numPr>
              <w:jc w:val="both"/>
              <w:rPr>
                <w:rFonts w:asciiTheme="majorHAnsi" w:hAnsiTheme="majorHAnsi" w:cstheme="majorHAnsi"/>
                <w:color w:val="000000" w:themeColor="text1"/>
              </w:rPr>
            </w:pPr>
            <w:proofErr w:type="gramStart"/>
            <w:r w:rsidRPr="000D4A04">
              <w:rPr>
                <w:rFonts w:asciiTheme="majorHAnsi" w:hAnsiTheme="majorHAnsi" w:cstheme="majorHAnsi"/>
                <w:color w:val="000000" w:themeColor="text1"/>
              </w:rPr>
              <w:t xml:space="preserve">Encourage </w:t>
            </w:r>
            <w:r w:rsidR="00E013C0" w:rsidRPr="000D4A04">
              <w:rPr>
                <w:rFonts w:asciiTheme="majorHAnsi" w:hAnsiTheme="majorHAnsi" w:cstheme="majorHAnsi"/>
                <w:color w:val="000000" w:themeColor="text1"/>
              </w:rPr>
              <w:t>good sportsmanship at all times</w:t>
            </w:r>
            <w:proofErr w:type="gramEnd"/>
          </w:p>
          <w:p w14:paraId="71D4B514" w14:textId="3EA39E97" w:rsidR="00E013C0" w:rsidRPr="000D0946" w:rsidRDefault="00E013C0">
            <w:pPr>
              <w:pStyle w:val="ListParagraph"/>
              <w:numPr>
                <w:ilvl w:val="0"/>
                <w:numId w:val="5"/>
              </w:numPr>
              <w:jc w:val="both"/>
              <w:rPr>
                <w:rFonts w:asciiTheme="majorHAnsi" w:hAnsiTheme="majorHAnsi" w:cstheme="majorHAnsi"/>
              </w:rPr>
            </w:pPr>
            <w:r>
              <w:rPr>
                <w:rFonts w:asciiTheme="majorHAnsi" w:hAnsiTheme="majorHAnsi" w:cstheme="majorHAnsi"/>
              </w:rPr>
              <w:t>Manage a range of student</w:t>
            </w:r>
            <w:r w:rsidR="0011391B">
              <w:rPr>
                <w:rFonts w:asciiTheme="majorHAnsi" w:hAnsiTheme="majorHAnsi" w:cstheme="majorHAnsi"/>
              </w:rPr>
              <w:t xml:space="preserve"> needs </w:t>
            </w:r>
            <w:r w:rsidR="00807E6B">
              <w:rPr>
                <w:rFonts w:asciiTheme="majorHAnsi" w:hAnsiTheme="majorHAnsi" w:cstheme="majorHAnsi"/>
              </w:rPr>
              <w:t xml:space="preserve">together with </w:t>
            </w:r>
            <w:r w:rsidR="00B60C65">
              <w:rPr>
                <w:rFonts w:asciiTheme="majorHAnsi" w:hAnsiTheme="majorHAnsi" w:cstheme="majorHAnsi"/>
              </w:rPr>
              <w:t>supporting positive interactions with horses</w:t>
            </w:r>
          </w:p>
          <w:p w14:paraId="2D0B13A7"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Demonstrates exemplary ethical standards</w:t>
            </w:r>
          </w:p>
          <w:p w14:paraId="1CFDB394"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Acts with integrity</w:t>
            </w:r>
          </w:p>
          <w:p w14:paraId="4BDEFA4C"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lang w:eastAsia="en-AU"/>
              </w:rPr>
              <w:t>Builds positive and professional relationships with staff, students, and parents</w:t>
            </w:r>
          </w:p>
          <w:p w14:paraId="44352507"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Open to new ideas and approaches</w:t>
            </w:r>
          </w:p>
          <w:p w14:paraId="45DA5B34"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proofErr w:type="gramStart"/>
            <w:r w:rsidRPr="002C752B">
              <w:rPr>
                <w:rFonts w:asciiTheme="majorHAnsi" w:hAnsiTheme="majorHAnsi" w:cstheme="majorHAnsi"/>
                <w:color w:val="000000" w:themeColor="text1"/>
              </w:rPr>
              <w:t>Collaborates</w:t>
            </w:r>
            <w:proofErr w:type="gramEnd"/>
            <w:r w:rsidRPr="002C752B">
              <w:rPr>
                <w:rFonts w:asciiTheme="majorHAnsi" w:hAnsiTheme="majorHAnsi" w:cstheme="majorHAnsi"/>
                <w:color w:val="000000" w:themeColor="text1"/>
              </w:rPr>
              <w:t xml:space="preserve"> effectively with individuals and teams</w:t>
            </w:r>
          </w:p>
          <w:p w14:paraId="64E9B5AD"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Commits to the development of self and others</w:t>
            </w:r>
          </w:p>
          <w:p w14:paraId="74EB9B3D"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 xml:space="preserve">Aligns personal and </w:t>
            </w:r>
            <w:r w:rsidRPr="002C752B">
              <w:rPr>
                <w:rFonts w:asciiTheme="majorHAnsi" w:hAnsiTheme="majorHAnsi" w:cstheme="majorHAnsi"/>
                <w:color w:val="000000" w:themeColor="text1"/>
                <w:lang w:val="en-AU"/>
              </w:rPr>
              <w:t>organisational</w:t>
            </w:r>
            <w:r w:rsidRPr="002C752B">
              <w:rPr>
                <w:rFonts w:asciiTheme="majorHAnsi" w:hAnsiTheme="majorHAnsi" w:cstheme="majorHAnsi"/>
                <w:color w:val="000000" w:themeColor="text1"/>
              </w:rPr>
              <w:t xml:space="preserve"> purpose </w:t>
            </w:r>
          </w:p>
          <w:p w14:paraId="0DAF7ADC" w14:textId="77777777" w:rsidR="00195024" w:rsidRPr="003844AA" w:rsidRDefault="00195024" w:rsidP="00970EBA">
            <w:pPr>
              <w:pStyle w:val="ListParagraph"/>
              <w:numPr>
                <w:ilvl w:val="0"/>
                <w:numId w:val="5"/>
              </w:numPr>
              <w:tabs>
                <w:tab w:val="left" w:pos="3402"/>
              </w:tabs>
              <w:spacing w:after="0" w:line="240" w:lineRule="auto"/>
              <w:ind w:right="175"/>
              <w:rPr>
                <w:rFonts w:asciiTheme="majorHAnsi" w:hAnsiTheme="majorHAnsi" w:cstheme="majorHAnsi"/>
                <w:iCs/>
              </w:rPr>
            </w:pPr>
            <w:r w:rsidRPr="002C752B">
              <w:rPr>
                <w:rFonts w:asciiTheme="majorHAnsi" w:hAnsiTheme="majorHAnsi" w:cstheme="majorHAnsi"/>
                <w:color w:val="000000" w:themeColor="text1"/>
              </w:rPr>
              <w:lastRenderedPageBreak/>
              <w:t>Committed to evidence-based practice (substantiation)</w:t>
            </w:r>
          </w:p>
          <w:p w14:paraId="2008FB9A" w14:textId="77777777" w:rsidR="003844AA" w:rsidRPr="00970EBA" w:rsidRDefault="003844AA" w:rsidP="003844AA">
            <w:pPr>
              <w:pStyle w:val="ListParagraph"/>
              <w:tabs>
                <w:tab w:val="left" w:pos="3402"/>
              </w:tabs>
              <w:spacing w:after="0" w:line="240" w:lineRule="auto"/>
              <w:ind w:left="360" w:right="175"/>
              <w:rPr>
                <w:rFonts w:asciiTheme="majorHAnsi" w:hAnsiTheme="majorHAnsi" w:cstheme="majorHAnsi"/>
                <w:iCs/>
              </w:rPr>
            </w:pPr>
          </w:p>
        </w:tc>
      </w:tr>
    </w:tbl>
    <w:p w14:paraId="5677E295" w14:textId="77777777" w:rsidR="00195024" w:rsidRDefault="00195024" w:rsidP="0058048B">
      <w:pPr>
        <w:rPr>
          <w:rFonts w:asciiTheme="majorHAnsi" w:hAnsiTheme="majorHAnsi" w:cstheme="majorHAnsi"/>
        </w:rPr>
      </w:pPr>
    </w:p>
    <w:tbl>
      <w:tblPr>
        <w:tblStyle w:val="TableGrid"/>
        <w:tblW w:w="10485" w:type="dxa"/>
        <w:tblInd w:w="-709" w:type="dxa"/>
        <w:tblLook w:val="04A0" w:firstRow="1" w:lastRow="0" w:firstColumn="1" w:lastColumn="0" w:noHBand="0" w:noVBand="1"/>
      </w:tblPr>
      <w:tblGrid>
        <w:gridCol w:w="10485"/>
      </w:tblGrid>
      <w:tr w:rsidR="005007D9" w:rsidRPr="00336221" w14:paraId="364B081E" w14:textId="77777777" w:rsidTr="0FE96560">
        <w:tc>
          <w:tcPr>
            <w:tcW w:w="10485" w:type="dxa"/>
            <w:shd w:val="clear" w:color="auto" w:fill="8EAADB" w:themeFill="accent1" w:themeFillTint="99"/>
          </w:tcPr>
          <w:p w14:paraId="503C59BA" w14:textId="77777777" w:rsidR="007F5DC5" w:rsidRPr="00336221" w:rsidRDefault="7A3E3D88" w:rsidP="0FE96560">
            <w:pPr>
              <w:rPr>
                <w:rFonts w:asciiTheme="majorHAnsi" w:hAnsiTheme="majorHAnsi" w:cstheme="majorBidi"/>
                <w:b/>
                <w:bCs/>
                <w:sz w:val="24"/>
                <w:szCs w:val="24"/>
              </w:rPr>
            </w:pPr>
            <w:r w:rsidRPr="0FE96560">
              <w:rPr>
                <w:rFonts w:asciiTheme="majorHAnsi" w:hAnsiTheme="majorHAnsi" w:cstheme="majorBidi"/>
                <w:b/>
                <w:bCs/>
                <w:sz w:val="24"/>
                <w:szCs w:val="24"/>
              </w:rPr>
              <w:t>WORKING AT GGS</w:t>
            </w:r>
          </w:p>
        </w:tc>
      </w:tr>
      <w:tr w:rsidR="00DD0B71" w:rsidRPr="007F5DC5" w14:paraId="71741FB7" w14:textId="77777777" w:rsidTr="0FE96560">
        <w:tc>
          <w:tcPr>
            <w:tcW w:w="10485" w:type="dxa"/>
          </w:tcPr>
          <w:p w14:paraId="77832EAD" w14:textId="77777777" w:rsidR="007F5DC5" w:rsidRPr="007F5DC5" w:rsidRDefault="73B57DCC" w:rsidP="0FE96560">
            <w:pPr>
              <w:pStyle w:val="ListParagraph"/>
              <w:numPr>
                <w:ilvl w:val="0"/>
                <w:numId w:val="5"/>
              </w:numPr>
              <w:jc w:val="both"/>
              <w:rPr>
                <w:rFonts w:asciiTheme="majorHAnsi" w:hAnsiTheme="majorHAnsi" w:cstheme="majorBidi"/>
              </w:rPr>
            </w:pPr>
            <w:r w:rsidRPr="0FE96560">
              <w:rPr>
                <w:rFonts w:asciiTheme="majorHAnsi" w:hAnsiTheme="majorHAnsi" w:cstheme="majorBidi"/>
              </w:rPr>
              <w:t>The S</w:t>
            </w:r>
            <w:r w:rsidR="00D95D98">
              <w:rPr>
                <w:rFonts w:asciiTheme="majorHAnsi" w:hAnsiTheme="majorHAnsi" w:cstheme="majorBidi"/>
              </w:rPr>
              <w:t>uccess Profile</w:t>
            </w:r>
            <w:r w:rsidRPr="0FE96560">
              <w:rPr>
                <w:rFonts w:asciiTheme="majorHAnsi" w:hAnsiTheme="majorHAnsi" w:cstheme="majorBidi"/>
              </w:rPr>
              <w:t xml:space="preserve"> </w:t>
            </w:r>
            <w:r w:rsidR="00E94478">
              <w:rPr>
                <w:rFonts w:asciiTheme="majorHAnsi" w:hAnsiTheme="majorHAnsi" w:cstheme="majorBidi"/>
              </w:rPr>
              <w:t xml:space="preserve">(SP) </w:t>
            </w:r>
            <w:r w:rsidRPr="0FE96560">
              <w:rPr>
                <w:rFonts w:asciiTheme="majorHAnsi" w:hAnsiTheme="majorHAnsi" w:cstheme="majorBidi"/>
              </w:rPr>
              <w:t xml:space="preserve">should be read in conjunction with the School’s </w:t>
            </w:r>
            <w:r w:rsidR="0735DDA8" w:rsidRPr="0FE96560">
              <w:rPr>
                <w:rFonts w:asciiTheme="majorHAnsi" w:hAnsiTheme="majorHAnsi" w:cstheme="majorBidi"/>
              </w:rPr>
              <w:t>Ligh Blueprint</w:t>
            </w:r>
            <w:r w:rsidRPr="0FE96560">
              <w:rPr>
                <w:rFonts w:asciiTheme="majorHAnsi" w:hAnsiTheme="majorHAnsi" w:cstheme="majorBidi"/>
              </w:rPr>
              <w:t xml:space="preserve">, individual performance and development plan, employment contract or relevant agreement etc. </w:t>
            </w:r>
          </w:p>
          <w:p w14:paraId="7EA2A37F" w14:textId="77777777" w:rsidR="007F5DC5" w:rsidRPr="007F5DC5" w:rsidRDefault="007F5DC5" w:rsidP="007F5DC5">
            <w:pPr>
              <w:pStyle w:val="ListParagraph"/>
              <w:numPr>
                <w:ilvl w:val="0"/>
                <w:numId w:val="5"/>
              </w:numPr>
              <w:jc w:val="both"/>
              <w:rPr>
                <w:rFonts w:asciiTheme="majorHAnsi" w:hAnsiTheme="majorHAnsi" w:cstheme="majorHAnsi"/>
              </w:rPr>
            </w:pPr>
            <w:r w:rsidRPr="007F5DC5">
              <w:rPr>
                <w:rFonts w:asciiTheme="majorHAnsi" w:hAnsiTheme="majorHAnsi" w:cstheme="majorHAnsi"/>
              </w:rPr>
              <w:t>The SP outlines key responsibilities only. Other duties consistent with the position purpose may be expected.</w:t>
            </w:r>
          </w:p>
          <w:p w14:paraId="40673AB2" w14:textId="77777777" w:rsidR="007F5DC5" w:rsidRPr="007F5DC5" w:rsidRDefault="007F5DC5" w:rsidP="007F5DC5">
            <w:pPr>
              <w:pStyle w:val="ListParagraph"/>
              <w:numPr>
                <w:ilvl w:val="0"/>
                <w:numId w:val="5"/>
              </w:numPr>
              <w:jc w:val="both"/>
              <w:rPr>
                <w:rFonts w:asciiTheme="majorHAnsi" w:hAnsiTheme="majorHAnsi" w:cstheme="majorHAnsi"/>
              </w:rPr>
            </w:pPr>
            <w:r w:rsidRPr="007F5DC5">
              <w:rPr>
                <w:rFonts w:asciiTheme="majorHAnsi" w:hAnsiTheme="majorHAnsi" w:cstheme="majorHAnsi"/>
              </w:rPr>
              <w:t xml:space="preserve">Geelong Grammar School is committed to the safety of all students and has </w:t>
            </w:r>
            <w:proofErr w:type="gramStart"/>
            <w:r w:rsidRPr="007F5DC5">
              <w:rPr>
                <w:rFonts w:asciiTheme="majorHAnsi" w:hAnsiTheme="majorHAnsi" w:cstheme="majorHAnsi"/>
              </w:rPr>
              <w:t>a zero</w:t>
            </w:r>
            <w:proofErr w:type="gramEnd"/>
            <w:r w:rsidRPr="007F5DC5">
              <w:rPr>
                <w:rFonts w:asciiTheme="majorHAnsi" w:hAnsiTheme="majorHAnsi" w:cstheme="majorHAnsi"/>
              </w:rPr>
              <w:t xml:space="preserve"> tolerance of student abuse.  </w:t>
            </w:r>
          </w:p>
          <w:p w14:paraId="5343865F" w14:textId="77777777" w:rsidR="0068096F" w:rsidRPr="00964C64" w:rsidRDefault="00BC32AD" w:rsidP="080D3520">
            <w:pPr>
              <w:pStyle w:val="ListParagraph"/>
              <w:numPr>
                <w:ilvl w:val="0"/>
                <w:numId w:val="5"/>
              </w:numPr>
              <w:jc w:val="both"/>
              <w:rPr>
                <w:rFonts w:asciiTheme="majorHAnsi" w:hAnsiTheme="majorHAnsi" w:cstheme="majorHAnsi"/>
              </w:rPr>
            </w:pPr>
            <w:r>
              <w:rPr>
                <w:rFonts w:asciiTheme="majorHAnsi" w:hAnsiTheme="majorHAnsi" w:cstheme="majorHAnsi"/>
                <w:lang w:val="en-AU"/>
              </w:rPr>
              <w:t>Geelong Grammar</w:t>
            </w:r>
            <w:r w:rsidR="0003474B" w:rsidRPr="0003474B">
              <w:rPr>
                <w:rFonts w:asciiTheme="majorHAnsi" w:hAnsiTheme="majorHAnsi" w:cstheme="majorHAnsi"/>
                <w:lang w:val="en-AU"/>
              </w:rPr>
              <w:t xml:space="preserve"> School is committed to providing a safe and healthy environment. All Employees, contractors,</w:t>
            </w:r>
            <w:r w:rsidR="0003474B">
              <w:rPr>
                <w:rFonts w:asciiTheme="majorHAnsi" w:hAnsiTheme="majorHAnsi" w:cstheme="majorHAnsi"/>
                <w:lang w:val="en-AU"/>
              </w:rPr>
              <w:t xml:space="preserve"> students,</w:t>
            </w:r>
            <w:r w:rsidR="0003474B" w:rsidRPr="0003474B">
              <w:rPr>
                <w:rFonts w:asciiTheme="majorHAnsi" w:hAnsiTheme="majorHAnsi" w:cstheme="majorHAnsi"/>
                <w:lang w:val="en-AU"/>
              </w:rPr>
              <w:t xml:space="preserve"> volunteers, and visitors share a mutual responsibility to adhere to safety guidelines and contribute to this safe environment</w:t>
            </w:r>
            <w:r>
              <w:rPr>
                <w:rFonts w:asciiTheme="majorHAnsi" w:hAnsiTheme="majorHAnsi" w:cstheme="majorHAnsi"/>
                <w:lang w:val="en-AU"/>
              </w:rPr>
              <w:t>, i</w:t>
            </w:r>
            <w:r w:rsidRPr="0003474B">
              <w:rPr>
                <w:rFonts w:asciiTheme="majorHAnsi" w:hAnsiTheme="majorHAnsi" w:cstheme="majorHAnsi"/>
                <w:lang w:val="en-AU"/>
              </w:rPr>
              <w:t>n accordance with the </w:t>
            </w:r>
            <w:r w:rsidRPr="0003474B">
              <w:rPr>
                <w:rFonts w:asciiTheme="majorHAnsi" w:hAnsiTheme="majorHAnsi" w:cstheme="majorHAnsi"/>
                <w:i/>
                <w:iCs/>
                <w:lang w:val="en-AU"/>
              </w:rPr>
              <w:t>Occupational Health and Safety Act 2004 (Vic)</w:t>
            </w:r>
            <w:r w:rsidR="00F0138D">
              <w:rPr>
                <w:rFonts w:asciiTheme="majorHAnsi" w:hAnsiTheme="majorHAnsi" w:cstheme="majorHAnsi"/>
                <w:i/>
                <w:iCs/>
                <w:lang w:val="en-AU"/>
              </w:rPr>
              <w:t>.</w:t>
            </w:r>
          </w:p>
          <w:p w14:paraId="6086BDD5" w14:textId="77777777" w:rsidR="007F5DC5" w:rsidRPr="007F5DC5" w:rsidRDefault="007F5DC5" w:rsidP="007F5DC5">
            <w:pPr>
              <w:pStyle w:val="ListParagraph"/>
              <w:numPr>
                <w:ilvl w:val="0"/>
                <w:numId w:val="5"/>
              </w:numPr>
              <w:jc w:val="both"/>
              <w:rPr>
                <w:rFonts w:asciiTheme="majorHAnsi" w:hAnsiTheme="majorHAnsi" w:cstheme="majorHAnsi"/>
              </w:rPr>
            </w:pPr>
            <w:r w:rsidRPr="007F5DC5">
              <w:rPr>
                <w:rFonts w:asciiTheme="majorHAnsi" w:hAnsiTheme="majorHAnsi" w:cstheme="majorHAnsi"/>
              </w:rPr>
              <w:t>Employment is conditional upon obtaining a Victorian Working with Children Check (Employment) and a National Police Check, or current VIT registration.</w:t>
            </w:r>
          </w:p>
          <w:p w14:paraId="2C2D6D9F" w14:textId="77777777" w:rsidR="007F5DC5" w:rsidRPr="007F5DC5" w:rsidRDefault="007F5DC5" w:rsidP="007F5DC5">
            <w:pPr>
              <w:pStyle w:val="ListParagraph"/>
              <w:numPr>
                <w:ilvl w:val="0"/>
                <w:numId w:val="5"/>
              </w:numPr>
              <w:jc w:val="both"/>
              <w:rPr>
                <w:rFonts w:asciiTheme="majorHAnsi" w:hAnsiTheme="majorHAnsi" w:cstheme="majorHAnsi"/>
              </w:rPr>
            </w:pPr>
            <w:r w:rsidRPr="007F5DC5">
              <w:rPr>
                <w:rFonts w:asciiTheme="majorHAnsi" w:hAnsiTheme="majorHAnsi" w:cstheme="majorHAnsi"/>
              </w:rPr>
              <w:t xml:space="preserve">Where applicable, employment as a Teacher is conditional upon maintaining a current VIT registration (inc. Police Check), proficiency in </w:t>
            </w:r>
            <w:proofErr w:type="gramStart"/>
            <w:r w:rsidRPr="007F5DC5">
              <w:rPr>
                <w:rFonts w:asciiTheme="majorHAnsi" w:hAnsiTheme="majorHAnsi" w:cstheme="majorHAnsi"/>
              </w:rPr>
              <w:t>all of</w:t>
            </w:r>
            <w:proofErr w:type="gramEnd"/>
            <w:r w:rsidRPr="007F5DC5">
              <w:rPr>
                <w:rFonts w:asciiTheme="majorHAnsi" w:hAnsiTheme="majorHAnsi" w:cstheme="majorHAnsi"/>
              </w:rPr>
              <w:t xml:space="preserve"> the AITSL Standards, First Aid qualifications and </w:t>
            </w:r>
            <w:proofErr w:type="gramStart"/>
            <w:r w:rsidRPr="007F5DC5">
              <w:rPr>
                <w:rFonts w:asciiTheme="majorHAnsi" w:hAnsiTheme="majorHAnsi" w:cstheme="majorHAnsi"/>
              </w:rPr>
              <w:t>have</w:t>
            </w:r>
            <w:proofErr w:type="gramEnd"/>
            <w:r w:rsidRPr="007F5DC5">
              <w:rPr>
                <w:rFonts w:asciiTheme="majorHAnsi" w:hAnsiTheme="majorHAnsi" w:cstheme="majorHAnsi"/>
              </w:rPr>
              <w:t xml:space="preserve"> current Anaphylaxis Management Accreditation in accordance with Ministerial Order 706 and the School’s Anaphylaxis Management Policy. Teachers are expected to participate fully in the </w:t>
            </w:r>
            <w:proofErr w:type="gramStart"/>
            <w:r w:rsidRPr="007F5DC5">
              <w:rPr>
                <w:rFonts w:asciiTheme="majorHAnsi" w:hAnsiTheme="majorHAnsi" w:cstheme="majorHAnsi"/>
              </w:rPr>
              <w:t>School’s</w:t>
            </w:r>
            <w:proofErr w:type="gramEnd"/>
            <w:r w:rsidRPr="007F5DC5">
              <w:rPr>
                <w:rFonts w:asciiTheme="majorHAnsi" w:hAnsiTheme="majorHAnsi" w:cstheme="majorHAnsi"/>
              </w:rPr>
              <w:t xml:space="preserve"> academic, pastoral and co-curricular programmes. </w:t>
            </w:r>
          </w:p>
          <w:p w14:paraId="65D32D0C" w14:textId="77777777" w:rsidR="007F5DC5" w:rsidRPr="007F5DC5" w:rsidRDefault="007F5DC5" w:rsidP="007F5DC5">
            <w:pPr>
              <w:pStyle w:val="ListParagraph"/>
              <w:numPr>
                <w:ilvl w:val="0"/>
                <w:numId w:val="5"/>
              </w:numPr>
              <w:jc w:val="both"/>
              <w:rPr>
                <w:rFonts w:asciiTheme="majorHAnsi" w:hAnsiTheme="majorHAnsi" w:cstheme="majorHAnsi"/>
              </w:rPr>
            </w:pPr>
            <w:r w:rsidRPr="007F5DC5">
              <w:rPr>
                <w:rFonts w:asciiTheme="majorHAnsi" w:hAnsiTheme="majorHAnsi" w:cstheme="majorHAnsi"/>
              </w:rPr>
              <w:t>Geelong Grammar School is committed to experiential learning with and through nature and Creative and Positive Education.  Employees are required to attend a Discovering Positive Education training course.</w:t>
            </w:r>
          </w:p>
        </w:tc>
      </w:tr>
    </w:tbl>
    <w:p w14:paraId="0EF1A113" w14:textId="77777777" w:rsidR="007F5DC5" w:rsidRPr="002C752B" w:rsidRDefault="007F5DC5" w:rsidP="0058048B">
      <w:pPr>
        <w:rPr>
          <w:rFonts w:asciiTheme="majorHAnsi" w:hAnsiTheme="majorHAnsi" w:cstheme="majorHAnsi"/>
        </w:rPr>
      </w:pPr>
    </w:p>
    <w:tbl>
      <w:tblPr>
        <w:tblStyle w:val="TableGrid"/>
        <w:tblW w:w="10485" w:type="dxa"/>
        <w:jc w:val="center"/>
        <w:tblLayout w:type="fixed"/>
        <w:tblLook w:val="0000" w:firstRow="0" w:lastRow="0" w:firstColumn="0" w:lastColumn="0" w:noHBand="0" w:noVBand="0"/>
      </w:tblPr>
      <w:tblGrid>
        <w:gridCol w:w="1696"/>
        <w:gridCol w:w="2552"/>
        <w:gridCol w:w="850"/>
        <w:gridCol w:w="5387"/>
      </w:tblGrid>
      <w:tr w:rsidR="008F6476" w:rsidRPr="002C752B" w14:paraId="62300734" w14:textId="77777777" w:rsidTr="002F6AB4">
        <w:trPr>
          <w:trHeight w:val="376"/>
          <w:jc w:val="center"/>
        </w:trPr>
        <w:tc>
          <w:tcPr>
            <w:tcW w:w="1696" w:type="dxa"/>
            <w:tcBorders>
              <w:bottom w:val="single" w:sz="4" w:space="0" w:color="000000" w:themeColor="text1"/>
              <w:right w:val="nil"/>
            </w:tcBorders>
          </w:tcPr>
          <w:p w14:paraId="66BD1776" w14:textId="77777777" w:rsidR="008F6476" w:rsidRPr="002C752B" w:rsidRDefault="008F6476">
            <w:pPr>
              <w:rPr>
                <w:rFonts w:asciiTheme="majorHAnsi" w:hAnsiTheme="majorHAnsi" w:cstheme="majorHAnsi"/>
              </w:rPr>
            </w:pPr>
            <w:r w:rsidRPr="002C752B">
              <w:rPr>
                <w:rFonts w:asciiTheme="majorHAnsi" w:hAnsiTheme="majorHAnsi" w:cstheme="majorHAnsi"/>
                <w:b/>
              </w:rPr>
              <w:t>Reviewed by:</w:t>
            </w:r>
          </w:p>
        </w:tc>
        <w:tc>
          <w:tcPr>
            <w:tcW w:w="2552" w:type="dxa"/>
            <w:tcBorders>
              <w:left w:val="nil"/>
              <w:bottom w:val="single" w:sz="4" w:space="0" w:color="000000" w:themeColor="text1"/>
              <w:right w:val="nil"/>
            </w:tcBorders>
          </w:tcPr>
          <w:p w14:paraId="7F3A0798" w14:textId="5C20AC6C" w:rsidR="008F6476" w:rsidRPr="000D4A04" w:rsidRDefault="00F019DA">
            <w:pPr>
              <w:rPr>
                <w:rFonts w:asciiTheme="majorHAnsi" w:hAnsiTheme="majorHAnsi" w:cstheme="majorHAnsi"/>
                <w:color w:val="000000" w:themeColor="text1"/>
              </w:rPr>
            </w:pPr>
            <w:r w:rsidRPr="000D4A04">
              <w:rPr>
                <w:rFonts w:asciiTheme="majorHAnsi" w:hAnsiTheme="majorHAnsi" w:cstheme="majorHAnsi"/>
                <w:color w:val="000000" w:themeColor="text1"/>
              </w:rPr>
              <w:t>Pete Wilkins</w:t>
            </w:r>
          </w:p>
        </w:tc>
        <w:tc>
          <w:tcPr>
            <w:tcW w:w="850" w:type="dxa"/>
            <w:tcBorders>
              <w:left w:val="nil"/>
              <w:bottom w:val="single" w:sz="4" w:space="0" w:color="000000" w:themeColor="text1"/>
              <w:right w:val="nil"/>
            </w:tcBorders>
          </w:tcPr>
          <w:p w14:paraId="70424A7A" w14:textId="77777777" w:rsidR="008F6476" w:rsidRPr="002C752B" w:rsidRDefault="008F6476">
            <w:pPr>
              <w:rPr>
                <w:rFonts w:asciiTheme="majorHAnsi" w:hAnsiTheme="majorHAnsi" w:cstheme="majorHAnsi"/>
              </w:rPr>
            </w:pPr>
            <w:r w:rsidRPr="002C752B">
              <w:rPr>
                <w:rFonts w:asciiTheme="majorHAnsi" w:hAnsiTheme="majorHAnsi" w:cstheme="majorHAnsi"/>
                <w:b/>
              </w:rPr>
              <w:t>Title:</w:t>
            </w:r>
          </w:p>
        </w:tc>
        <w:tc>
          <w:tcPr>
            <w:tcW w:w="5387" w:type="dxa"/>
            <w:tcBorders>
              <w:left w:val="nil"/>
              <w:bottom w:val="single" w:sz="4" w:space="0" w:color="000000" w:themeColor="text1"/>
            </w:tcBorders>
          </w:tcPr>
          <w:p w14:paraId="3A3018B1" w14:textId="599C35CC" w:rsidR="008F6476" w:rsidRPr="002C752B" w:rsidRDefault="002F6AB4">
            <w:pPr>
              <w:rPr>
                <w:rFonts w:asciiTheme="majorHAnsi" w:hAnsiTheme="majorHAnsi" w:cstheme="majorHAnsi"/>
              </w:rPr>
            </w:pPr>
            <w:r w:rsidRPr="002F6AB4">
              <w:rPr>
                <w:rFonts w:asciiTheme="majorHAnsi" w:hAnsiTheme="majorHAnsi" w:cstheme="majorHAnsi"/>
              </w:rPr>
              <w:t>Director of Student Experience and Engagement – Co-curricular</w:t>
            </w:r>
          </w:p>
        </w:tc>
      </w:tr>
      <w:tr w:rsidR="008F6476" w:rsidRPr="002C752B" w14:paraId="37CDAD7B" w14:textId="77777777" w:rsidTr="002F6AB4">
        <w:trPr>
          <w:trHeight w:val="376"/>
          <w:jc w:val="center"/>
        </w:trPr>
        <w:tc>
          <w:tcPr>
            <w:tcW w:w="1696" w:type="dxa"/>
            <w:tcBorders>
              <w:bottom w:val="single" w:sz="4" w:space="0" w:color="000000" w:themeColor="text1"/>
              <w:right w:val="nil"/>
            </w:tcBorders>
          </w:tcPr>
          <w:p w14:paraId="67914BFA" w14:textId="77777777" w:rsidR="008F6476" w:rsidRPr="002C752B" w:rsidRDefault="008F6476">
            <w:pPr>
              <w:rPr>
                <w:rFonts w:asciiTheme="majorHAnsi" w:hAnsiTheme="majorHAnsi" w:cstheme="majorHAnsi"/>
              </w:rPr>
            </w:pPr>
            <w:r w:rsidRPr="002C752B">
              <w:rPr>
                <w:rFonts w:asciiTheme="majorHAnsi" w:hAnsiTheme="majorHAnsi" w:cstheme="majorHAnsi"/>
                <w:b/>
              </w:rPr>
              <w:t>Approved by:</w:t>
            </w:r>
          </w:p>
        </w:tc>
        <w:tc>
          <w:tcPr>
            <w:tcW w:w="2552" w:type="dxa"/>
            <w:tcBorders>
              <w:left w:val="nil"/>
              <w:bottom w:val="single" w:sz="4" w:space="0" w:color="000000" w:themeColor="text1"/>
              <w:right w:val="nil"/>
            </w:tcBorders>
          </w:tcPr>
          <w:p w14:paraId="4C1C99D9" w14:textId="582143D8" w:rsidR="008F6476" w:rsidRPr="000D4A04" w:rsidRDefault="00F019DA">
            <w:pPr>
              <w:rPr>
                <w:rFonts w:asciiTheme="majorHAnsi" w:hAnsiTheme="majorHAnsi" w:cstheme="majorHAnsi"/>
                <w:color w:val="000000" w:themeColor="text1"/>
              </w:rPr>
            </w:pPr>
            <w:r w:rsidRPr="000D4A04">
              <w:rPr>
                <w:rFonts w:asciiTheme="majorHAnsi" w:hAnsiTheme="majorHAnsi" w:cstheme="majorHAnsi"/>
                <w:color w:val="000000" w:themeColor="text1"/>
              </w:rPr>
              <w:t xml:space="preserve">Employee Engagement </w:t>
            </w:r>
          </w:p>
        </w:tc>
        <w:tc>
          <w:tcPr>
            <w:tcW w:w="850" w:type="dxa"/>
            <w:tcBorders>
              <w:left w:val="nil"/>
              <w:bottom w:val="single" w:sz="4" w:space="0" w:color="000000" w:themeColor="text1"/>
              <w:right w:val="nil"/>
            </w:tcBorders>
          </w:tcPr>
          <w:p w14:paraId="0047067B" w14:textId="77777777" w:rsidR="008F6476" w:rsidRPr="002C752B" w:rsidRDefault="008F6476">
            <w:pPr>
              <w:rPr>
                <w:rFonts w:asciiTheme="majorHAnsi" w:hAnsiTheme="majorHAnsi" w:cstheme="majorHAnsi"/>
                <w:b/>
              </w:rPr>
            </w:pPr>
            <w:r w:rsidRPr="002C752B">
              <w:rPr>
                <w:rFonts w:asciiTheme="majorHAnsi" w:hAnsiTheme="majorHAnsi" w:cstheme="majorHAnsi"/>
                <w:b/>
              </w:rPr>
              <w:t>Title:</w:t>
            </w:r>
          </w:p>
        </w:tc>
        <w:tc>
          <w:tcPr>
            <w:tcW w:w="5387" w:type="dxa"/>
            <w:tcBorders>
              <w:left w:val="nil"/>
              <w:bottom w:val="single" w:sz="4" w:space="0" w:color="000000" w:themeColor="text1"/>
            </w:tcBorders>
          </w:tcPr>
          <w:p w14:paraId="3FD05EB2" w14:textId="45BB1D30" w:rsidR="008F6476" w:rsidRPr="002C752B" w:rsidRDefault="00F019DA">
            <w:pPr>
              <w:rPr>
                <w:rFonts w:asciiTheme="majorHAnsi" w:hAnsiTheme="majorHAnsi" w:cstheme="majorHAnsi"/>
              </w:rPr>
            </w:pPr>
            <w:r w:rsidRPr="000D4A04">
              <w:rPr>
                <w:rFonts w:asciiTheme="majorHAnsi" w:hAnsiTheme="majorHAnsi" w:cstheme="majorHAnsi"/>
                <w:color w:val="000000" w:themeColor="text1"/>
              </w:rPr>
              <w:t>Employee Engagement</w:t>
            </w:r>
          </w:p>
        </w:tc>
      </w:tr>
      <w:tr w:rsidR="008F6476" w:rsidRPr="002C752B" w14:paraId="35F8DFC4" w14:textId="77777777" w:rsidTr="003620D2">
        <w:trPr>
          <w:trHeight w:val="325"/>
          <w:jc w:val="center"/>
        </w:trPr>
        <w:tc>
          <w:tcPr>
            <w:tcW w:w="1696" w:type="dxa"/>
            <w:tcBorders>
              <w:bottom w:val="single" w:sz="4" w:space="0" w:color="000000" w:themeColor="text1"/>
              <w:right w:val="nil"/>
            </w:tcBorders>
          </w:tcPr>
          <w:p w14:paraId="68850F3D" w14:textId="77777777" w:rsidR="008F6476" w:rsidRPr="002C752B" w:rsidRDefault="008F6476">
            <w:pPr>
              <w:rPr>
                <w:rFonts w:asciiTheme="majorHAnsi" w:hAnsiTheme="majorHAnsi" w:cstheme="majorHAnsi"/>
              </w:rPr>
            </w:pPr>
            <w:r w:rsidRPr="002C752B">
              <w:rPr>
                <w:rFonts w:asciiTheme="majorHAnsi" w:hAnsiTheme="majorHAnsi" w:cstheme="majorHAnsi"/>
                <w:b/>
              </w:rPr>
              <w:t xml:space="preserve">Effective Date: </w:t>
            </w:r>
          </w:p>
        </w:tc>
        <w:tc>
          <w:tcPr>
            <w:tcW w:w="8789" w:type="dxa"/>
            <w:gridSpan w:val="3"/>
            <w:tcBorders>
              <w:left w:val="nil"/>
              <w:bottom w:val="single" w:sz="4" w:space="0" w:color="000000" w:themeColor="text1"/>
            </w:tcBorders>
          </w:tcPr>
          <w:p w14:paraId="53A682E8" w14:textId="4E46EDD4" w:rsidR="008F6476" w:rsidRPr="000D4A04" w:rsidRDefault="00A506BC" w:rsidP="00964C64">
            <w:pPr>
              <w:tabs>
                <w:tab w:val="left" w:pos="3285"/>
              </w:tabs>
              <w:rPr>
                <w:rFonts w:asciiTheme="majorHAnsi" w:hAnsiTheme="majorHAnsi" w:cstheme="majorHAnsi"/>
                <w:color w:val="000000" w:themeColor="text1"/>
              </w:rPr>
            </w:pPr>
            <w:sdt>
              <w:sdtPr>
                <w:rPr>
                  <w:rFonts w:asciiTheme="majorHAnsi" w:hAnsiTheme="majorHAnsi" w:cstheme="majorHAnsi"/>
                  <w:color w:val="000000" w:themeColor="text1"/>
                </w:rPr>
                <w:alias w:val="Date"/>
                <w:tag w:val="Date"/>
                <w:id w:val="1776589692"/>
                <w:placeholder>
                  <w:docPart w:val="AD5F0514601D4182A268E327A7C107A4"/>
                </w:placeholder>
                <w15:color w:val="C0C0C0"/>
                <w:date w:fullDate="2026-08-01T00:00:00Z">
                  <w:dateFormat w:val="d MMMM yyyy"/>
                  <w:lid w:val="en-AU"/>
                  <w:storeMappedDataAs w:val="dateTime"/>
                  <w:calendar w:val="gregorian"/>
                </w:date>
              </w:sdtPr>
              <w:sdtEndPr/>
              <w:sdtContent>
                <w:r w:rsidR="000D4A04" w:rsidRPr="000D4A04">
                  <w:rPr>
                    <w:rFonts w:asciiTheme="majorHAnsi" w:hAnsiTheme="majorHAnsi" w:cstheme="majorHAnsi"/>
                    <w:color w:val="000000" w:themeColor="text1"/>
                    <w:lang w:val="en-AU"/>
                  </w:rPr>
                  <w:t>1 August 2026</w:t>
                </w:r>
              </w:sdtContent>
            </w:sdt>
            <w:r w:rsidR="00B469D5" w:rsidRPr="000D4A04">
              <w:rPr>
                <w:rFonts w:asciiTheme="majorHAnsi" w:hAnsiTheme="majorHAnsi" w:cstheme="majorHAnsi"/>
                <w:color w:val="000000" w:themeColor="text1"/>
              </w:rPr>
              <w:tab/>
            </w:r>
          </w:p>
        </w:tc>
      </w:tr>
    </w:tbl>
    <w:p w14:paraId="27AD21BE" w14:textId="77777777" w:rsidR="008F6476" w:rsidRPr="002C752B" w:rsidRDefault="008F6476" w:rsidP="008F6476">
      <w:pPr>
        <w:rPr>
          <w:rFonts w:asciiTheme="majorHAnsi" w:hAnsiTheme="majorHAnsi" w:cstheme="majorHAnsi"/>
          <w:sz w:val="20"/>
          <w:szCs w:val="20"/>
        </w:rPr>
      </w:pPr>
    </w:p>
    <w:sectPr w:rsidR="008F6476" w:rsidRPr="002C752B" w:rsidSect="009341A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1F6CA" w14:textId="77777777" w:rsidR="00A506BC" w:rsidRDefault="00A506BC" w:rsidP="00B8741B">
      <w:pPr>
        <w:spacing w:after="0" w:line="240" w:lineRule="auto"/>
      </w:pPr>
      <w:r>
        <w:separator/>
      </w:r>
    </w:p>
  </w:endnote>
  <w:endnote w:type="continuationSeparator" w:id="0">
    <w:p w14:paraId="634DF2E6" w14:textId="77777777" w:rsidR="00A506BC" w:rsidRDefault="00A506BC" w:rsidP="00B87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70D09" w14:textId="77777777" w:rsidR="004747EF" w:rsidRDefault="004747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567" w:type="dxa"/>
      <w:tblLook w:val="04A0" w:firstRow="1" w:lastRow="0" w:firstColumn="1" w:lastColumn="0" w:noHBand="0" w:noVBand="1"/>
    </w:tblPr>
    <w:tblGrid>
      <w:gridCol w:w="4532"/>
      <w:gridCol w:w="5533"/>
    </w:tblGrid>
    <w:tr w:rsidR="00AA32CA" w:rsidRPr="002A3423" w14:paraId="75C0C3AD" w14:textId="77777777" w:rsidTr="00265B21">
      <w:tc>
        <w:tcPr>
          <w:tcW w:w="4532" w:type="dxa"/>
        </w:tcPr>
        <w:p w14:paraId="5A51143F" w14:textId="77777777" w:rsidR="00E418E9" w:rsidRPr="002A3423" w:rsidRDefault="00E418E9" w:rsidP="00E418E9">
          <w:pPr>
            <w:pStyle w:val="Footer"/>
            <w:rPr>
              <w:rFonts w:ascii="Calibri" w:hAnsi="Calibri" w:cs="Calibri"/>
              <w:sz w:val="16"/>
              <w:szCs w:val="16"/>
            </w:rPr>
          </w:pPr>
          <w:r w:rsidRPr="002A3423">
            <w:rPr>
              <w:rFonts w:ascii="Calibri" w:hAnsi="Calibri" w:cs="Calibri"/>
              <w:sz w:val="16"/>
              <w:szCs w:val="16"/>
            </w:rPr>
            <w:t>Geelong Grammar School</w:t>
          </w:r>
        </w:p>
      </w:tc>
      <w:tc>
        <w:tcPr>
          <w:tcW w:w="5533" w:type="dxa"/>
        </w:tcPr>
        <w:p w14:paraId="7382A354" w14:textId="77777777" w:rsidR="00E418E9" w:rsidRPr="002A3423" w:rsidRDefault="00E418E9" w:rsidP="00E418E9">
          <w:pPr>
            <w:pStyle w:val="Footer"/>
            <w:jc w:val="right"/>
            <w:rPr>
              <w:rFonts w:ascii="Calibri" w:hAnsi="Calibri" w:cs="Calibri"/>
              <w:sz w:val="16"/>
              <w:szCs w:val="16"/>
            </w:rPr>
          </w:pPr>
          <w:r w:rsidRPr="002A3423">
            <w:rPr>
              <w:rFonts w:ascii="Calibri" w:hAnsi="Calibri" w:cs="Calibri"/>
              <w:sz w:val="16"/>
              <w:szCs w:val="16"/>
            </w:rPr>
            <w:t xml:space="preserve">Page </w:t>
          </w:r>
          <w:r w:rsidRPr="002A3423">
            <w:rPr>
              <w:rFonts w:ascii="Calibri" w:hAnsi="Calibri" w:cs="Calibri"/>
              <w:b/>
              <w:bCs/>
              <w:sz w:val="16"/>
              <w:szCs w:val="16"/>
            </w:rPr>
            <w:fldChar w:fldCharType="begin"/>
          </w:r>
          <w:r w:rsidRPr="002A3423">
            <w:rPr>
              <w:rFonts w:ascii="Calibri" w:hAnsi="Calibri" w:cs="Calibri"/>
              <w:b/>
              <w:bCs/>
              <w:sz w:val="16"/>
              <w:szCs w:val="16"/>
            </w:rPr>
            <w:instrText xml:space="preserve"> PAGE  \* Arabic  \* MERGEFORMAT </w:instrText>
          </w:r>
          <w:r w:rsidRPr="002A3423">
            <w:rPr>
              <w:rFonts w:ascii="Calibri" w:hAnsi="Calibri" w:cs="Calibri"/>
              <w:b/>
              <w:bCs/>
              <w:sz w:val="16"/>
              <w:szCs w:val="16"/>
            </w:rPr>
            <w:fldChar w:fldCharType="separate"/>
          </w:r>
          <w:r w:rsidRPr="002A3423">
            <w:rPr>
              <w:rFonts w:ascii="Calibri" w:hAnsi="Calibri" w:cs="Calibri"/>
              <w:b/>
              <w:bCs/>
              <w:sz w:val="16"/>
              <w:szCs w:val="16"/>
            </w:rPr>
            <w:t>2</w:t>
          </w:r>
          <w:r w:rsidRPr="002A3423">
            <w:rPr>
              <w:rFonts w:ascii="Calibri" w:hAnsi="Calibri" w:cs="Calibri"/>
              <w:b/>
              <w:bCs/>
              <w:sz w:val="16"/>
              <w:szCs w:val="16"/>
            </w:rPr>
            <w:fldChar w:fldCharType="end"/>
          </w:r>
          <w:r w:rsidRPr="002A3423">
            <w:rPr>
              <w:rFonts w:ascii="Calibri" w:hAnsi="Calibri" w:cs="Calibri"/>
              <w:sz w:val="16"/>
              <w:szCs w:val="16"/>
            </w:rPr>
            <w:t xml:space="preserve"> of </w:t>
          </w:r>
          <w:r w:rsidRPr="002A3423">
            <w:rPr>
              <w:rFonts w:ascii="Calibri" w:hAnsi="Calibri" w:cs="Calibri"/>
              <w:b/>
              <w:bCs/>
              <w:sz w:val="16"/>
              <w:szCs w:val="16"/>
            </w:rPr>
            <w:fldChar w:fldCharType="begin"/>
          </w:r>
          <w:r w:rsidRPr="002A3423">
            <w:rPr>
              <w:rFonts w:ascii="Calibri" w:hAnsi="Calibri" w:cs="Calibri"/>
              <w:b/>
              <w:bCs/>
              <w:sz w:val="16"/>
              <w:szCs w:val="16"/>
            </w:rPr>
            <w:instrText xml:space="preserve"> NUMPAGES  \* Arabic  \* MERGEFORMAT </w:instrText>
          </w:r>
          <w:r w:rsidRPr="002A3423">
            <w:rPr>
              <w:rFonts w:ascii="Calibri" w:hAnsi="Calibri" w:cs="Calibri"/>
              <w:b/>
              <w:bCs/>
              <w:sz w:val="16"/>
              <w:szCs w:val="16"/>
            </w:rPr>
            <w:fldChar w:fldCharType="separate"/>
          </w:r>
          <w:r w:rsidRPr="002A3423">
            <w:rPr>
              <w:rFonts w:ascii="Calibri" w:hAnsi="Calibri" w:cs="Calibri"/>
              <w:b/>
              <w:bCs/>
              <w:sz w:val="16"/>
              <w:szCs w:val="16"/>
            </w:rPr>
            <w:t>4</w:t>
          </w:r>
          <w:r w:rsidRPr="002A3423">
            <w:rPr>
              <w:rFonts w:ascii="Calibri" w:hAnsi="Calibri" w:cs="Calibri"/>
              <w:b/>
              <w:bCs/>
              <w:sz w:val="16"/>
              <w:szCs w:val="16"/>
            </w:rPr>
            <w:fldChar w:fldCharType="end"/>
          </w:r>
        </w:p>
      </w:tc>
    </w:tr>
  </w:tbl>
  <w:p w14:paraId="7F1FAEEB" w14:textId="77777777" w:rsidR="00E418E9" w:rsidRDefault="00E418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D5449" w14:textId="77777777" w:rsidR="004747EF" w:rsidRDefault="004747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C5CC4" w14:textId="77777777" w:rsidR="00A506BC" w:rsidRDefault="00A506BC" w:rsidP="00B8741B">
      <w:pPr>
        <w:spacing w:after="0" w:line="240" w:lineRule="auto"/>
      </w:pPr>
      <w:r>
        <w:separator/>
      </w:r>
    </w:p>
  </w:footnote>
  <w:footnote w:type="continuationSeparator" w:id="0">
    <w:p w14:paraId="049F5E28" w14:textId="77777777" w:rsidR="00A506BC" w:rsidRDefault="00A506BC" w:rsidP="00B87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4C188" w14:textId="77777777" w:rsidR="004747EF" w:rsidRDefault="004747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016BD" w14:textId="163D024B" w:rsidR="00B8741B" w:rsidRPr="00AE16FF" w:rsidRDefault="00A506BC" w:rsidP="00AE16FF">
    <w:pPr>
      <w:shd w:val="clear" w:color="auto" w:fill="FFFFFF" w:themeFill="background1"/>
      <w:spacing w:after="0"/>
      <w:jc w:val="center"/>
      <w:rPr>
        <w:rFonts w:cstheme="minorHAnsi"/>
        <w:b/>
        <w:color w:val="EE0000"/>
        <w:sz w:val="48"/>
        <w:szCs w:val="48"/>
      </w:rPr>
    </w:pPr>
    <w:r>
      <w:rPr>
        <w:rFonts w:cstheme="minorHAnsi"/>
        <w:noProof/>
        <w:sz w:val="48"/>
        <w:szCs w:val="48"/>
      </w:rPr>
      <w:object w:dxaOrig="1133" w:dyaOrig="1296" w14:anchorId="7BC2C6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50.8pt;margin-top:-21.8pt;width:50.95pt;height:58.35pt;z-index:251658240;visibility:visible;mso-wrap-edited:f;mso-position-horizontal-relative:text;mso-position-vertical-relative:text" o:allowincell="f">
          <v:imagedata r:id="rId1" o:title=""/>
        </v:shape>
        <o:OLEObject Type="Embed" ProgID="Word.Picture.8" ShapeID="_x0000_s1025" DrawAspect="Content" ObjectID="_1848203063" r:id="rId2"/>
      </w:object>
    </w:r>
    <w:r w:rsidR="00B8741B" w:rsidRPr="009D4548">
      <w:rPr>
        <w:rFonts w:cstheme="minorHAnsi"/>
        <w:b/>
        <w:color w:val="1F3864" w:themeColor="accent1" w:themeShade="80"/>
        <w:sz w:val="48"/>
        <w:szCs w:val="48"/>
      </w:rPr>
      <w:t xml:space="preserve"> </w:t>
    </w:r>
    <w:r w:rsidR="00B8741B" w:rsidRPr="001566C3">
      <w:rPr>
        <w:rFonts w:cstheme="minorHAnsi"/>
        <w:b/>
        <w:color w:val="1F3864" w:themeColor="accent1" w:themeShade="80"/>
        <w:sz w:val="44"/>
        <w:szCs w:val="44"/>
      </w:rPr>
      <w:t>SUCCESS PROFILE</w:t>
    </w:r>
    <w:r w:rsidR="00AE16FF">
      <w:rPr>
        <w:rFonts w:cstheme="minorHAnsi"/>
        <w:b/>
        <w:color w:val="1F3864" w:themeColor="accent1" w:themeShade="80"/>
        <w:sz w:val="44"/>
        <w:szCs w:val="44"/>
      </w:rPr>
      <w:t xml:space="preserve"> </w:t>
    </w:r>
    <w:r w:rsidR="00EB18CD">
      <w:rPr>
        <w:rFonts w:cstheme="minorHAnsi"/>
        <w:b/>
        <w:color w:val="1F3864" w:themeColor="accent1" w:themeShade="80"/>
        <w:sz w:val="44"/>
        <w:szCs w:val="44"/>
      </w:rPr>
      <w:t>–</w:t>
    </w:r>
    <w:r w:rsidR="00AE16FF">
      <w:rPr>
        <w:rFonts w:cstheme="minorHAnsi"/>
        <w:b/>
        <w:color w:val="1F3864" w:themeColor="accent1" w:themeShade="80"/>
        <w:sz w:val="44"/>
        <w:szCs w:val="44"/>
      </w:rPr>
      <w:t xml:space="preserve"> </w:t>
    </w:r>
    <w:sdt>
      <w:sdtPr>
        <w:rPr>
          <w:rFonts w:cstheme="minorHAnsi"/>
          <w:b/>
          <w:color w:val="1F3864" w:themeColor="accent1" w:themeShade="80"/>
          <w:sz w:val="44"/>
          <w:szCs w:val="44"/>
        </w:rPr>
        <w:alias w:val="Title"/>
        <w:tag w:val=""/>
        <w:id w:val="1548644387"/>
        <w:dataBinding w:prefixMappings="xmlns:ns0='http://purl.org/dc/elements/1.1/' xmlns:ns1='http://schemas.openxmlformats.org/package/2006/metadata/core-properties' " w:xpath="/ns1:coreProperties[1]/ns0:title[1]" w:storeItemID="{6C3C8BC8-F283-45AE-878A-BAB7291924A1}"/>
        <w:text/>
      </w:sdtPr>
      <w:sdtEndPr/>
      <w:sdtContent>
        <w:r w:rsidR="00F270B6">
          <w:rPr>
            <w:rFonts w:cstheme="minorHAnsi"/>
            <w:b/>
            <w:color w:val="1F3864" w:themeColor="accent1" w:themeShade="80"/>
            <w:sz w:val="44"/>
            <w:szCs w:val="44"/>
          </w:rPr>
          <w:t>Equestrian Facility and Programme Manager</w:t>
        </w:r>
      </w:sdtContent>
    </w:sdt>
  </w:p>
  <w:p w14:paraId="52254998" w14:textId="77777777" w:rsidR="00B8741B" w:rsidRPr="00245A48" w:rsidRDefault="00B8741B" w:rsidP="00B8741B">
    <w:pPr>
      <w:shd w:val="clear" w:color="auto" w:fill="FFFFFF" w:themeFill="background1"/>
      <w:spacing w:after="0"/>
      <w:jc w:val="center"/>
      <w:rPr>
        <w:rFonts w:cstheme="minorHAnsi"/>
        <w:b/>
        <w:i/>
        <w:color w:val="002060"/>
        <w:sz w:val="16"/>
        <w:szCs w:val="32"/>
      </w:rPr>
    </w:pPr>
    <w:r w:rsidRPr="00245A48">
      <w:rPr>
        <w:rFonts w:cstheme="minorHAnsi"/>
        <w:b/>
        <w:i/>
        <w:color w:val="002060"/>
        <w:sz w:val="16"/>
        <w:szCs w:val="32"/>
      </w:rPr>
      <w:t>Setting your career for success at G</w:t>
    </w:r>
    <w:r w:rsidR="00B26968">
      <w:rPr>
        <w:rFonts w:cstheme="minorHAnsi"/>
        <w:b/>
        <w:i/>
        <w:color w:val="002060"/>
        <w:sz w:val="16"/>
        <w:szCs w:val="32"/>
      </w:rPr>
      <w:t>eelong Grammar School</w:t>
    </w:r>
  </w:p>
  <w:p w14:paraId="7B852C80" w14:textId="77777777" w:rsidR="00B8741B" w:rsidRDefault="00B874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07447" w14:textId="77777777" w:rsidR="004747EF" w:rsidRDefault="004747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7C10"/>
    <w:multiLevelType w:val="multilevel"/>
    <w:tmpl w:val="A2C4D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97EB2"/>
    <w:multiLevelType w:val="hybridMultilevel"/>
    <w:tmpl w:val="BD4C971E"/>
    <w:lvl w:ilvl="0" w:tplc="0C090011">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141778D8"/>
    <w:multiLevelType w:val="hybridMultilevel"/>
    <w:tmpl w:val="7AB26DB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20115F4E"/>
    <w:multiLevelType w:val="multilevel"/>
    <w:tmpl w:val="1702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DB0F8C"/>
    <w:multiLevelType w:val="hybridMultilevel"/>
    <w:tmpl w:val="2070C86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310708A9"/>
    <w:multiLevelType w:val="hybridMultilevel"/>
    <w:tmpl w:val="E2927B5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36B214C1"/>
    <w:multiLevelType w:val="hybridMultilevel"/>
    <w:tmpl w:val="E2685FEC"/>
    <w:lvl w:ilvl="0" w:tplc="339C6FAE">
      <w:start w:val="1"/>
      <w:numFmt w:val="bullet"/>
      <w:lvlText w:val=""/>
      <w:lvlJc w:val="left"/>
      <w:pPr>
        <w:ind w:left="720" w:hanging="360"/>
      </w:pPr>
      <w:rPr>
        <w:rFonts w:ascii="Symbol" w:hAnsi="Symbol"/>
      </w:rPr>
    </w:lvl>
    <w:lvl w:ilvl="1" w:tplc="E39EBE24">
      <w:start w:val="1"/>
      <w:numFmt w:val="bullet"/>
      <w:lvlText w:val=""/>
      <w:lvlJc w:val="left"/>
      <w:pPr>
        <w:ind w:left="720" w:hanging="360"/>
      </w:pPr>
      <w:rPr>
        <w:rFonts w:ascii="Symbol" w:hAnsi="Symbol"/>
      </w:rPr>
    </w:lvl>
    <w:lvl w:ilvl="2" w:tplc="EAFC4714">
      <w:start w:val="1"/>
      <w:numFmt w:val="bullet"/>
      <w:lvlText w:val=""/>
      <w:lvlJc w:val="left"/>
      <w:pPr>
        <w:ind w:left="720" w:hanging="360"/>
      </w:pPr>
      <w:rPr>
        <w:rFonts w:ascii="Symbol" w:hAnsi="Symbol"/>
      </w:rPr>
    </w:lvl>
    <w:lvl w:ilvl="3" w:tplc="4858BEBE">
      <w:start w:val="1"/>
      <w:numFmt w:val="bullet"/>
      <w:lvlText w:val=""/>
      <w:lvlJc w:val="left"/>
      <w:pPr>
        <w:ind w:left="720" w:hanging="360"/>
      </w:pPr>
      <w:rPr>
        <w:rFonts w:ascii="Symbol" w:hAnsi="Symbol"/>
      </w:rPr>
    </w:lvl>
    <w:lvl w:ilvl="4" w:tplc="FBEE9188">
      <w:start w:val="1"/>
      <w:numFmt w:val="bullet"/>
      <w:lvlText w:val=""/>
      <w:lvlJc w:val="left"/>
      <w:pPr>
        <w:ind w:left="720" w:hanging="360"/>
      </w:pPr>
      <w:rPr>
        <w:rFonts w:ascii="Symbol" w:hAnsi="Symbol"/>
      </w:rPr>
    </w:lvl>
    <w:lvl w:ilvl="5" w:tplc="7D8CEA3E">
      <w:start w:val="1"/>
      <w:numFmt w:val="bullet"/>
      <w:lvlText w:val=""/>
      <w:lvlJc w:val="left"/>
      <w:pPr>
        <w:ind w:left="720" w:hanging="360"/>
      </w:pPr>
      <w:rPr>
        <w:rFonts w:ascii="Symbol" w:hAnsi="Symbol"/>
      </w:rPr>
    </w:lvl>
    <w:lvl w:ilvl="6" w:tplc="0DDE490C">
      <w:start w:val="1"/>
      <w:numFmt w:val="bullet"/>
      <w:lvlText w:val=""/>
      <w:lvlJc w:val="left"/>
      <w:pPr>
        <w:ind w:left="720" w:hanging="360"/>
      </w:pPr>
      <w:rPr>
        <w:rFonts w:ascii="Symbol" w:hAnsi="Symbol"/>
      </w:rPr>
    </w:lvl>
    <w:lvl w:ilvl="7" w:tplc="D1D464E8">
      <w:start w:val="1"/>
      <w:numFmt w:val="bullet"/>
      <w:lvlText w:val=""/>
      <w:lvlJc w:val="left"/>
      <w:pPr>
        <w:ind w:left="720" w:hanging="360"/>
      </w:pPr>
      <w:rPr>
        <w:rFonts w:ascii="Symbol" w:hAnsi="Symbol"/>
      </w:rPr>
    </w:lvl>
    <w:lvl w:ilvl="8" w:tplc="6F76882C">
      <w:start w:val="1"/>
      <w:numFmt w:val="bullet"/>
      <w:lvlText w:val=""/>
      <w:lvlJc w:val="left"/>
      <w:pPr>
        <w:ind w:left="720" w:hanging="360"/>
      </w:pPr>
      <w:rPr>
        <w:rFonts w:ascii="Symbol" w:hAnsi="Symbol"/>
      </w:rPr>
    </w:lvl>
  </w:abstractNum>
  <w:abstractNum w:abstractNumId="7" w15:restartNumberingAfterBreak="0">
    <w:nsid w:val="36CB392D"/>
    <w:multiLevelType w:val="multilevel"/>
    <w:tmpl w:val="70249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B808E9"/>
    <w:multiLevelType w:val="hybridMultilevel"/>
    <w:tmpl w:val="0D48C36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4DA9110E"/>
    <w:multiLevelType w:val="hybridMultilevel"/>
    <w:tmpl w:val="5FE656D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4ED334DF"/>
    <w:multiLevelType w:val="hybridMultilevel"/>
    <w:tmpl w:val="27A07912"/>
    <w:lvl w:ilvl="0" w:tplc="0DDC0B8A">
      <w:start w:val="1"/>
      <w:numFmt w:val="bullet"/>
      <w:lvlText w:val=""/>
      <w:lvlJc w:val="left"/>
      <w:pPr>
        <w:ind w:left="720" w:hanging="360"/>
      </w:pPr>
      <w:rPr>
        <w:rFonts w:ascii="Symbol" w:hAnsi="Symbol"/>
      </w:rPr>
    </w:lvl>
    <w:lvl w:ilvl="1" w:tplc="2264D0B2">
      <w:start w:val="1"/>
      <w:numFmt w:val="bullet"/>
      <w:lvlText w:val=""/>
      <w:lvlJc w:val="left"/>
      <w:pPr>
        <w:ind w:left="720" w:hanging="360"/>
      </w:pPr>
      <w:rPr>
        <w:rFonts w:ascii="Symbol" w:hAnsi="Symbol"/>
      </w:rPr>
    </w:lvl>
    <w:lvl w:ilvl="2" w:tplc="F9782054">
      <w:start w:val="1"/>
      <w:numFmt w:val="bullet"/>
      <w:lvlText w:val=""/>
      <w:lvlJc w:val="left"/>
      <w:pPr>
        <w:ind w:left="720" w:hanging="360"/>
      </w:pPr>
      <w:rPr>
        <w:rFonts w:ascii="Symbol" w:hAnsi="Symbol"/>
      </w:rPr>
    </w:lvl>
    <w:lvl w:ilvl="3" w:tplc="9DBE03D6">
      <w:start w:val="1"/>
      <w:numFmt w:val="bullet"/>
      <w:lvlText w:val=""/>
      <w:lvlJc w:val="left"/>
      <w:pPr>
        <w:ind w:left="720" w:hanging="360"/>
      </w:pPr>
      <w:rPr>
        <w:rFonts w:ascii="Symbol" w:hAnsi="Symbol"/>
      </w:rPr>
    </w:lvl>
    <w:lvl w:ilvl="4" w:tplc="A022C68E">
      <w:start w:val="1"/>
      <w:numFmt w:val="bullet"/>
      <w:lvlText w:val=""/>
      <w:lvlJc w:val="left"/>
      <w:pPr>
        <w:ind w:left="720" w:hanging="360"/>
      </w:pPr>
      <w:rPr>
        <w:rFonts w:ascii="Symbol" w:hAnsi="Symbol"/>
      </w:rPr>
    </w:lvl>
    <w:lvl w:ilvl="5" w:tplc="CAAA5648">
      <w:start w:val="1"/>
      <w:numFmt w:val="bullet"/>
      <w:lvlText w:val=""/>
      <w:lvlJc w:val="left"/>
      <w:pPr>
        <w:ind w:left="720" w:hanging="360"/>
      </w:pPr>
      <w:rPr>
        <w:rFonts w:ascii="Symbol" w:hAnsi="Symbol"/>
      </w:rPr>
    </w:lvl>
    <w:lvl w:ilvl="6" w:tplc="9FF4F4FE">
      <w:start w:val="1"/>
      <w:numFmt w:val="bullet"/>
      <w:lvlText w:val=""/>
      <w:lvlJc w:val="left"/>
      <w:pPr>
        <w:ind w:left="720" w:hanging="360"/>
      </w:pPr>
      <w:rPr>
        <w:rFonts w:ascii="Symbol" w:hAnsi="Symbol"/>
      </w:rPr>
    </w:lvl>
    <w:lvl w:ilvl="7" w:tplc="5DBC55E6">
      <w:start w:val="1"/>
      <w:numFmt w:val="bullet"/>
      <w:lvlText w:val=""/>
      <w:lvlJc w:val="left"/>
      <w:pPr>
        <w:ind w:left="720" w:hanging="360"/>
      </w:pPr>
      <w:rPr>
        <w:rFonts w:ascii="Symbol" w:hAnsi="Symbol"/>
      </w:rPr>
    </w:lvl>
    <w:lvl w:ilvl="8" w:tplc="ED6E4338">
      <w:start w:val="1"/>
      <w:numFmt w:val="bullet"/>
      <w:lvlText w:val=""/>
      <w:lvlJc w:val="left"/>
      <w:pPr>
        <w:ind w:left="720" w:hanging="360"/>
      </w:pPr>
      <w:rPr>
        <w:rFonts w:ascii="Symbol" w:hAnsi="Symbol"/>
      </w:rPr>
    </w:lvl>
  </w:abstractNum>
  <w:abstractNum w:abstractNumId="11" w15:restartNumberingAfterBreak="0">
    <w:nsid w:val="5E507824"/>
    <w:multiLevelType w:val="hybridMultilevel"/>
    <w:tmpl w:val="2C229794"/>
    <w:lvl w:ilvl="0" w:tplc="08CAB1B0">
      <w:start w:val="31"/>
      <w:numFmt w:val="bullet"/>
      <w:lvlText w:val="-"/>
      <w:lvlJc w:val="left"/>
      <w:pPr>
        <w:ind w:left="360" w:hanging="360"/>
      </w:pPr>
      <w:rPr>
        <w:rFonts w:ascii="Calibri Light" w:eastAsia="Times New Roman" w:hAnsi="Calibri Light" w:cs="Calibri Light"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6B96268B"/>
    <w:multiLevelType w:val="hybridMultilevel"/>
    <w:tmpl w:val="629A01EA"/>
    <w:lvl w:ilvl="0" w:tplc="0C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6BE86E04"/>
    <w:multiLevelType w:val="hybridMultilevel"/>
    <w:tmpl w:val="0638CC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7DA503FC"/>
    <w:multiLevelType w:val="hybridMultilevel"/>
    <w:tmpl w:val="219261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63518745">
    <w:abstractNumId w:val="14"/>
  </w:num>
  <w:num w:numId="2" w16cid:durableId="377441791">
    <w:abstractNumId w:val="13"/>
  </w:num>
  <w:num w:numId="3" w16cid:durableId="2133091109">
    <w:abstractNumId w:val="9"/>
  </w:num>
  <w:num w:numId="4" w16cid:durableId="1868177965">
    <w:abstractNumId w:val="5"/>
  </w:num>
  <w:num w:numId="5" w16cid:durableId="1970865593">
    <w:abstractNumId w:val="8"/>
  </w:num>
  <w:num w:numId="6" w16cid:durableId="1690179349">
    <w:abstractNumId w:val="11"/>
  </w:num>
  <w:num w:numId="7" w16cid:durableId="512258057">
    <w:abstractNumId w:val="10"/>
  </w:num>
  <w:num w:numId="8" w16cid:durableId="1141922119">
    <w:abstractNumId w:val="6"/>
  </w:num>
  <w:num w:numId="9" w16cid:durableId="1816797917">
    <w:abstractNumId w:val="3"/>
  </w:num>
  <w:num w:numId="10" w16cid:durableId="657927187">
    <w:abstractNumId w:val="7"/>
  </w:num>
  <w:num w:numId="11" w16cid:durableId="1212964696">
    <w:abstractNumId w:val="2"/>
  </w:num>
  <w:num w:numId="12" w16cid:durableId="1803965082">
    <w:abstractNumId w:val="0"/>
  </w:num>
  <w:num w:numId="13" w16cid:durableId="417291364">
    <w:abstractNumId w:val="4"/>
  </w:num>
  <w:num w:numId="14" w16cid:durableId="364015709">
    <w:abstractNumId w:val="1"/>
  </w:num>
  <w:num w:numId="15" w16cid:durableId="1306086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987"/>
    <w:rsid w:val="00000B87"/>
    <w:rsid w:val="000016D0"/>
    <w:rsid w:val="00006347"/>
    <w:rsid w:val="00011037"/>
    <w:rsid w:val="000129AF"/>
    <w:rsid w:val="00013C88"/>
    <w:rsid w:val="000150FD"/>
    <w:rsid w:val="000151D6"/>
    <w:rsid w:val="000153E1"/>
    <w:rsid w:val="000210FF"/>
    <w:rsid w:val="00022A83"/>
    <w:rsid w:val="00023441"/>
    <w:rsid w:val="0002525C"/>
    <w:rsid w:val="0002639F"/>
    <w:rsid w:val="0003065C"/>
    <w:rsid w:val="00031421"/>
    <w:rsid w:val="000344EF"/>
    <w:rsid w:val="0003474B"/>
    <w:rsid w:val="00035E68"/>
    <w:rsid w:val="000361F5"/>
    <w:rsid w:val="00037263"/>
    <w:rsid w:val="000374AB"/>
    <w:rsid w:val="00037552"/>
    <w:rsid w:val="0004106B"/>
    <w:rsid w:val="00042D09"/>
    <w:rsid w:val="0004350E"/>
    <w:rsid w:val="00053ACF"/>
    <w:rsid w:val="00054BBF"/>
    <w:rsid w:val="00056D78"/>
    <w:rsid w:val="00060B1A"/>
    <w:rsid w:val="00061892"/>
    <w:rsid w:val="00067202"/>
    <w:rsid w:val="00067BEC"/>
    <w:rsid w:val="00073364"/>
    <w:rsid w:val="00080B44"/>
    <w:rsid w:val="00081ECB"/>
    <w:rsid w:val="0008500E"/>
    <w:rsid w:val="00086489"/>
    <w:rsid w:val="00086DFE"/>
    <w:rsid w:val="00087E48"/>
    <w:rsid w:val="00094558"/>
    <w:rsid w:val="0009555D"/>
    <w:rsid w:val="00096987"/>
    <w:rsid w:val="00096E56"/>
    <w:rsid w:val="000A0BDE"/>
    <w:rsid w:val="000A2884"/>
    <w:rsid w:val="000A2E28"/>
    <w:rsid w:val="000A2E7D"/>
    <w:rsid w:val="000A4B29"/>
    <w:rsid w:val="000A5D5B"/>
    <w:rsid w:val="000B0619"/>
    <w:rsid w:val="000B4580"/>
    <w:rsid w:val="000B608C"/>
    <w:rsid w:val="000B6131"/>
    <w:rsid w:val="000C2380"/>
    <w:rsid w:val="000C25DB"/>
    <w:rsid w:val="000C4204"/>
    <w:rsid w:val="000C6C6C"/>
    <w:rsid w:val="000C7401"/>
    <w:rsid w:val="000D0946"/>
    <w:rsid w:val="000D150A"/>
    <w:rsid w:val="000D4A04"/>
    <w:rsid w:val="000D7030"/>
    <w:rsid w:val="000E1B64"/>
    <w:rsid w:val="000E1FA9"/>
    <w:rsid w:val="000E3D24"/>
    <w:rsid w:val="000E41FA"/>
    <w:rsid w:val="000E6D06"/>
    <w:rsid w:val="000E71E3"/>
    <w:rsid w:val="000F0E09"/>
    <w:rsid w:val="000F2CFA"/>
    <w:rsid w:val="000F5555"/>
    <w:rsid w:val="000F6C2D"/>
    <w:rsid w:val="000F7958"/>
    <w:rsid w:val="001028C9"/>
    <w:rsid w:val="00106142"/>
    <w:rsid w:val="00106829"/>
    <w:rsid w:val="0011391B"/>
    <w:rsid w:val="0012157F"/>
    <w:rsid w:val="00121A40"/>
    <w:rsid w:val="00122376"/>
    <w:rsid w:val="001228A4"/>
    <w:rsid w:val="001240C0"/>
    <w:rsid w:val="00124CC3"/>
    <w:rsid w:val="001251E8"/>
    <w:rsid w:val="00130BF1"/>
    <w:rsid w:val="00131A6A"/>
    <w:rsid w:val="00132674"/>
    <w:rsid w:val="001356A2"/>
    <w:rsid w:val="0013599A"/>
    <w:rsid w:val="00135D1D"/>
    <w:rsid w:val="001411C1"/>
    <w:rsid w:val="001451BE"/>
    <w:rsid w:val="00146FA6"/>
    <w:rsid w:val="001503D4"/>
    <w:rsid w:val="001510FC"/>
    <w:rsid w:val="00155149"/>
    <w:rsid w:val="00155B1C"/>
    <w:rsid w:val="001566C3"/>
    <w:rsid w:val="00160717"/>
    <w:rsid w:val="00163556"/>
    <w:rsid w:val="001640F0"/>
    <w:rsid w:val="0016615B"/>
    <w:rsid w:val="00167180"/>
    <w:rsid w:val="0017072F"/>
    <w:rsid w:val="001753E1"/>
    <w:rsid w:val="00183A35"/>
    <w:rsid w:val="00186E7F"/>
    <w:rsid w:val="001907BD"/>
    <w:rsid w:val="001936BF"/>
    <w:rsid w:val="00195024"/>
    <w:rsid w:val="00195F1F"/>
    <w:rsid w:val="001B0459"/>
    <w:rsid w:val="001B1E9A"/>
    <w:rsid w:val="001B35FD"/>
    <w:rsid w:val="001B503C"/>
    <w:rsid w:val="001B79CF"/>
    <w:rsid w:val="001B7E47"/>
    <w:rsid w:val="001C337C"/>
    <w:rsid w:val="001C3DA9"/>
    <w:rsid w:val="001C4559"/>
    <w:rsid w:val="001C5AE6"/>
    <w:rsid w:val="001C5C8D"/>
    <w:rsid w:val="001C7EBD"/>
    <w:rsid w:val="001D0ACF"/>
    <w:rsid w:val="001D1AAD"/>
    <w:rsid w:val="001D1D51"/>
    <w:rsid w:val="001D3563"/>
    <w:rsid w:val="001D79EB"/>
    <w:rsid w:val="001E1C31"/>
    <w:rsid w:val="001E2463"/>
    <w:rsid w:val="001E2C7E"/>
    <w:rsid w:val="001F1AA4"/>
    <w:rsid w:val="001F1AF4"/>
    <w:rsid w:val="001F2908"/>
    <w:rsid w:val="001F2D55"/>
    <w:rsid w:val="001F3001"/>
    <w:rsid w:val="001F62DB"/>
    <w:rsid w:val="001F7BD7"/>
    <w:rsid w:val="0020258E"/>
    <w:rsid w:val="002043D1"/>
    <w:rsid w:val="0020641D"/>
    <w:rsid w:val="0020725B"/>
    <w:rsid w:val="00207AEC"/>
    <w:rsid w:val="00220123"/>
    <w:rsid w:val="00221632"/>
    <w:rsid w:val="00227464"/>
    <w:rsid w:val="00231832"/>
    <w:rsid w:val="00235C1B"/>
    <w:rsid w:val="002433CF"/>
    <w:rsid w:val="0024341B"/>
    <w:rsid w:val="00244768"/>
    <w:rsid w:val="002451D8"/>
    <w:rsid w:val="00245268"/>
    <w:rsid w:val="00245A48"/>
    <w:rsid w:val="00250C78"/>
    <w:rsid w:val="00251007"/>
    <w:rsid w:val="00251478"/>
    <w:rsid w:val="0025291C"/>
    <w:rsid w:val="002545D3"/>
    <w:rsid w:val="002549A8"/>
    <w:rsid w:val="00255B7F"/>
    <w:rsid w:val="002614C1"/>
    <w:rsid w:val="00261BC5"/>
    <w:rsid w:val="00262584"/>
    <w:rsid w:val="00262A77"/>
    <w:rsid w:val="00262EF1"/>
    <w:rsid w:val="00265B21"/>
    <w:rsid w:val="0026709B"/>
    <w:rsid w:val="002713EB"/>
    <w:rsid w:val="002728E1"/>
    <w:rsid w:val="00274DF7"/>
    <w:rsid w:val="0028414A"/>
    <w:rsid w:val="002848A6"/>
    <w:rsid w:val="002849AC"/>
    <w:rsid w:val="002873C2"/>
    <w:rsid w:val="002878DA"/>
    <w:rsid w:val="002909ED"/>
    <w:rsid w:val="002912BD"/>
    <w:rsid w:val="00293CEB"/>
    <w:rsid w:val="002975D6"/>
    <w:rsid w:val="002A1C74"/>
    <w:rsid w:val="002A3DD2"/>
    <w:rsid w:val="002A57CB"/>
    <w:rsid w:val="002B0631"/>
    <w:rsid w:val="002B1DFC"/>
    <w:rsid w:val="002B256B"/>
    <w:rsid w:val="002B3EB8"/>
    <w:rsid w:val="002B5330"/>
    <w:rsid w:val="002B5B51"/>
    <w:rsid w:val="002B622E"/>
    <w:rsid w:val="002C2458"/>
    <w:rsid w:val="002C28D5"/>
    <w:rsid w:val="002C614C"/>
    <w:rsid w:val="002C6F1F"/>
    <w:rsid w:val="002C752B"/>
    <w:rsid w:val="002D0D5B"/>
    <w:rsid w:val="002D3D42"/>
    <w:rsid w:val="002D3FBE"/>
    <w:rsid w:val="002D4CF1"/>
    <w:rsid w:val="002D4DD0"/>
    <w:rsid w:val="002E25B3"/>
    <w:rsid w:val="002E2665"/>
    <w:rsid w:val="002E4C46"/>
    <w:rsid w:val="002E5DD8"/>
    <w:rsid w:val="002F14FF"/>
    <w:rsid w:val="002F2A0E"/>
    <w:rsid w:val="002F3F21"/>
    <w:rsid w:val="002F6AB4"/>
    <w:rsid w:val="0030187E"/>
    <w:rsid w:val="003032BD"/>
    <w:rsid w:val="00304D54"/>
    <w:rsid w:val="00306B48"/>
    <w:rsid w:val="003122BB"/>
    <w:rsid w:val="003144BB"/>
    <w:rsid w:val="003153C4"/>
    <w:rsid w:val="00316A58"/>
    <w:rsid w:val="00320472"/>
    <w:rsid w:val="00320A75"/>
    <w:rsid w:val="00322CAD"/>
    <w:rsid w:val="003238A7"/>
    <w:rsid w:val="00325482"/>
    <w:rsid w:val="00327731"/>
    <w:rsid w:val="00330D46"/>
    <w:rsid w:val="00334E1E"/>
    <w:rsid w:val="00336221"/>
    <w:rsid w:val="003372B9"/>
    <w:rsid w:val="003437F7"/>
    <w:rsid w:val="00343A4B"/>
    <w:rsid w:val="003445A8"/>
    <w:rsid w:val="00346DF5"/>
    <w:rsid w:val="00353FAB"/>
    <w:rsid w:val="00356C37"/>
    <w:rsid w:val="00357C15"/>
    <w:rsid w:val="0036184A"/>
    <w:rsid w:val="003620D2"/>
    <w:rsid w:val="003623EB"/>
    <w:rsid w:val="00363A9C"/>
    <w:rsid w:val="00370221"/>
    <w:rsid w:val="00370A6C"/>
    <w:rsid w:val="0037125F"/>
    <w:rsid w:val="00371E3F"/>
    <w:rsid w:val="00373A90"/>
    <w:rsid w:val="003771CA"/>
    <w:rsid w:val="00381223"/>
    <w:rsid w:val="0038194F"/>
    <w:rsid w:val="0038262C"/>
    <w:rsid w:val="003844AA"/>
    <w:rsid w:val="00384B85"/>
    <w:rsid w:val="003856B6"/>
    <w:rsid w:val="00385768"/>
    <w:rsid w:val="00385834"/>
    <w:rsid w:val="00386E9B"/>
    <w:rsid w:val="00390227"/>
    <w:rsid w:val="00392ACA"/>
    <w:rsid w:val="003931D3"/>
    <w:rsid w:val="003942A8"/>
    <w:rsid w:val="00394783"/>
    <w:rsid w:val="00394C42"/>
    <w:rsid w:val="003A3196"/>
    <w:rsid w:val="003A38EC"/>
    <w:rsid w:val="003A4D73"/>
    <w:rsid w:val="003A4FA8"/>
    <w:rsid w:val="003A5290"/>
    <w:rsid w:val="003B0008"/>
    <w:rsid w:val="003C137F"/>
    <w:rsid w:val="003C2400"/>
    <w:rsid w:val="003C4127"/>
    <w:rsid w:val="003C474F"/>
    <w:rsid w:val="003D2E2E"/>
    <w:rsid w:val="003D4D13"/>
    <w:rsid w:val="003D5966"/>
    <w:rsid w:val="003D61F0"/>
    <w:rsid w:val="003D7DF4"/>
    <w:rsid w:val="003E050B"/>
    <w:rsid w:val="003E19AD"/>
    <w:rsid w:val="003E1A20"/>
    <w:rsid w:val="003E2212"/>
    <w:rsid w:val="003E2A1D"/>
    <w:rsid w:val="003E3DA8"/>
    <w:rsid w:val="003E49EE"/>
    <w:rsid w:val="003F3599"/>
    <w:rsid w:val="003F4577"/>
    <w:rsid w:val="003F4C70"/>
    <w:rsid w:val="003F6C97"/>
    <w:rsid w:val="00401DC6"/>
    <w:rsid w:val="00404E1A"/>
    <w:rsid w:val="00405580"/>
    <w:rsid w:val="00406692"/>
    <w:rsid w:val="00406CF5"/>
    <w:rsid w:val="00406DFC"/>
    <w:rsid w:val="00412F03"/>
    <w:rsid w:val="004159EF"/>
    <w:rsid w:val="00421466"/>
    <w:rsid w:val="00421EBC"/>
    <w:rsid w:val="00422002"/>
    <w:rsid w:val="004244CE"/>
    <w:rsid w:val="00424EA4"/>
    <w:rsid w:val="00427895"/>
    <w:rsid w:val="004302C6"/>
    <w:rsid w:val="004309C0"/>
    <w:rsid w:val="00430A5D"/>
    <w:rsid w:val="00435158"/>
    <w:rsid w:val="00435DEA"/>
    <w:rsid w:val="00436B29"/>
    <w:rsid w:val="00440229"/>
    <w:rsid w:val="00441EF0"/>
    <w:rsid w:val="00443111"/>
    <w:rsid w:val="00443BFE"/>
    <w:rsid w:val="004455F2"/>
    <w:rsid w:val="00445E63"/>
    <w:rsid w:val="00446FEF"/>
    <w:rsid w:val="00447F79"/>
    <w:rsid w:val="00450CB0"/>
    <w:rsid w:val="004519F9"/>
    <w:rsid w:val="00452D02"/>
    <w:rsid w:val="0045612B"/>
    <w:rsid w:val="00457EAC"/>
    <w:rsid w:val="004634BC"/>
    <w:rsid w:val="00464CC2"/>
    <w:rsid w:val="00471BCF"/>
    <w:rsid w:val="004735B8"/>
    <w:rsid w:val="00473E67"/>
    <w:rsid w:val="00473FF8"/>
    <w:rsid w:val="004747EF"/>
    <w:rsid w:val="004758D3"/>
    <w:rsid w:val="0047592D"/>
    <w:rsid w:val="00481679"/>
    <w:rsid w:val="00483A48"/>
    <w:rsid w:val="00484CA7"/>
    <w:rsid w:val="004857C1"/>
    <w:rsid w:val="004869E2"/>
    <w:rsid w:val="004875C0"/>
    <w:rsid w:val="004907FD"/>
    <w:rsid w:val="00494327"/>
    <w:rsid w:val="004946BA"/>
    <w:rsid w:val="004954E3"/>
    <w:rsid w:val="004A22E3"/>
    <w:rsid w:val="004A4FF4"/>
    <w:rsid w:val="004A7941"/>
    <w:rsid w:val="004B365A"/>
    <w:rsid w:val="004B3F39"/>
    <w:rsid w:val="004C032C"/>
    <w:rsid w:val="004C6AF5"/>
    <w:rsid w:val="004C7257"/>
    <w:rsid w:val="004C7B0A"/>
    <w:rsid w:val="004C7E18"/>
    <w:rsid w:val="004D1BE9"/>
    <w:rsid w:val="004D1F75"/>
    <w:rsid w:val="004D21F4"/>
    <w:rsid w:val="004D2611"/>
    <w:rsid w:val="004D4D80"/>
    <w:rsid w:val="004D5A8E"/>
    <w:rsid w:val="004D75AE"/>
    <w:rsid w:val="004E1374"/>
    <w:rsid w:val="004E52C4"/>
    <w:rsid w:val="004E766D"/>
    <w:rsid w:val="004F35A3"/>
    <w:rsid w:val="005007D9"/>
    <w:rsid w:val="00504E81"/>
    <w:rsid w:val="00506057"/>
    <w:rsid w:val="0051090E"/>
    <w:rsid w:val="0051573F"/>
    <w:rsid w:val="00515ECB"/>
    <w:rsid w:val="005169BA"/>
    <w:rsid w:val="00520E45"/>
    <w:rsid w:val="00520E8A"/>
    <w:rsid w:val="00524997"/>
    <w:rsid w:val="00531A23"/>
    <w:rsid w:val="00532643"/>
    <w:rsid w:val="005351A8"/>
    <w:rsid w:val="005439E3"/>
    <w:rsid w:val="00553C24"/>
    <w:rsid w:val="00554434"/>
    <w:rsid w:val="00554A44"/>
    <w:rsid w:val="0055588F"/>
    <w:rsid w:val="00557462"/>
    <w:rsid w:val="00566139"/>
    <w:rsid w:val="005667F9"/>
    <w:rsid w:val="005676E6"/>
    <w:rsid w:val="00567C8D"/>
    <w:rsid w:val="00570913"/>
    <w:rsid w:val="00570DEF"/>
    <w:rsid w:val="00572EC9"/>
    <w:rsid w:val="005777AD"/>
    <w:rsid w:val="0058048B"/>
    <w:rsid w:val="0058068F"/>
    <w:rsid w:val="005834D3"/>
    <w:rsid w:val="00584E99"/>
    <w:rsid w:val="0058528A"/>
    <w:rsid w:val="0058605F"/>
    <w:rsid w:val="00590BEF"/>
    <w:rsid w:val="00590F25"/>
    <w:rsid w:val="0059398B"/>
    <w:rsid w:val="0059417C"/>
    <w:rsid w:val="00596F54"/>
    <w:rsid w:val="00597D40"/>
    <w:rsid w:val="005A0FD6"/>
    <w:rsid w:val="005A4B9D"/>
    <w:rsid w:val="005A52EB"/>
    <w:rsid w:val="005B122E"/>
    <w:rsid w:val="005B3D68"/>
    <w:rsid w:val="005B44FD"/>
    <w:rsid w:val="005C237F"/>
    <w:rsid w:val="005C38B9"/>
    <w:rsid w:val="005D2038"/>
    <w:rsid w:val="005D3057"/>
    <w:rsid w:val="005D4645"/>
    <w:rsid w:val="005D570B"/>
    <w:rsid w:val="005D7637"/>
    <w:rsid w:val="005E0563"/>
    <w:rsid w:val="005E0C4C"/>
    <w:rsid w:val="005E4A9D"/>
    <w:rsid w:val="005E546A"/>
    <w:rsid w:val="005E6D93"/>
    <w:rsid w:val="005E7A7D"/>
    <w:rsid w:val="005E7C76"/>
    <w:rsid w:val="005F30F7"/>
    <w:rsid w:val="005F4CD7"/>
    <w:rsid w:val="005F5666"/>
    <w:rsid w:val="005F598B"/>
    <w:rsid w:val="005F7863"/>
    <w:rsid w:val="0060380E"/>
    <w:rsid w:val="00603D1A"/>
    <w:rsid w:val="006043C3"/>
    <w:rsid w:val="006127B7"/>
    <w:rsid w:val="00613B2C"/>
    <w:rsid w:val="00614CF9"/>
    <w:rsid w:val="00615024"/>
    <w:rsid w:val="00620608"/>
    <w:rsid w:val="0062185C"/>
    <w:rsid w:val="00626D1E"/>
    <w:rsid w:val="0063106D"/>
    <w:rsid w:val="00632239"/>
    <w:rsid w:val="0063456A"/>
    <w:rsid w:val="00634D66"/>
    <w:rsid w:val="006371AC"/>
    <w:rsid w:val="00641F88"/>
    <w:rsid w:val="00642FBD"/>
    <w:rsid w:val="00647946"/>
    <w:rsid w:val="00647F8A"/>
    <w:rsid w:val="00654A05"/>
    <w:rsid w:val="00655938"/>
    <w:rsid w:val="006572CF"/>
    <w:rsid w:val="006605CB"/>
    <w:rsid w:val="00662A30"/>
    <w:rsid w:val="0066482D"/>
    <w:rsid w:val="006659D3"/>
    <w:rsid w:val="00666EBE"/>
    <w:rsid w:val="006705AD"/>
    <w:rsid w:val="006742AB"/>
    <w:rsid w:val="00675B9E"/>
    <w:rsid w:val="0068096F"/>
    <w:rsid w:val="00680A82"/>
    <w:rsid w:val="00680AB2"/>
    <w:rsid w:val="00681269"/>
    <w:rsid w:val="00681A86"/>
    <w:rsid w:val="006848E8"/>
    <w:rsid w:val="006909DC"/>
    <w:rsid w:val="00691A35"/>
    <w:rsid w:val="00693F81"/>
    <w:rsid w:val="0069497E"/>
    <w:rsid w:val="00696249"/>
    <w:rsid w:val="006966CC"/>
    <w:rsid w:val="006A02E9"/>
    <w:rsid w:val="006A07AD"/>
    <w:rsid w:val="006A0F03"/>
    <w:rsid w:val="006A1C84"/>
    <w:rsid w:val="006A3A29"/>
    <w:rsid w:val="006A612C"/>
    <w:rsid w:val="006A757C"/>
    <w:rsid w:val="006A772B"/>
    <w:rsid w:val="006B2E27"/>
    <w:rsid w:val="006B40AD"/>
    <w:rsid w:val="006C02F7"/>
    <w:rsid w:val="006C04B0"/>
    <w:rsid w:val="006C09CF"/>
    <w:rsid w:val="006C3B0E"/>
    <w:rsid w:val="006C45B7"/>
    <w:rsid w:val="006C4CA4"/>
    <w:rsid w:val="006C74CF"/>
    <w:rsid w:val="006D01E1"/>
    <w:rsid w:val="006D163B"/>
    <w:rsid w:val="006D3BAA"/>
    <w:rsid w:val="006D551E"/>
    <w:rsid w:val="006D6CCB"/>
    <w:rsid w:val="006E2D6F"/>
    <w:rsid w:val="006E3D11"/>
    <w:rsid w:val="006E677A"/>
    <w:rsid w:val="006F3C29"/>
    <w:rsid w:val="006F5A8D"/>
    <w:rsid w:val="006F6622"/>
    <w:rsid w:val="007015E0"/>
    <w:rsid w:val="007028E9"/>
    <w:rsid w:val="00702DC9"/>
    <w:rsid w:val="00707799"/>
    <w:rsid w:val="007137D3"/>
    <w:rsid w:val="0072245E"/>
    <w:rsid w:val="007241B4"/>
    <w:rsid w:val="00725644"/>
    <w:rsid w:val="007268E3"/>
    <w:rsid w:val="00726FEE"/>
    <w:rsid w:val="00727C53"/>
    <w:rsid w:val="00730693"/>
    <w:rsid w:val="00733EEC"/>
    <w:rsid w:val="0074108E"/>
    <w:rsid w:val="007438DC"/>
    <w:rsid w:val="00744C5F"/>
    <w:rsid w:val="00745B83"/>
    <w:rsid w:val="00746875"/>
    <w:rsid w:val="007474A3"/>
    <w:rsid w:val="00747EAA"/>
    <w:rsid w:val="007505A7"/>
    <w:rsid w:val="00751C49"/>
    <w:rsid w:val="00753B06"/>
    <w:rsid w:val="00754000"/>
    <w:rsid w:val="007555F2"/>
    <w:rsid w:val="00755F13"/>
    <w:rsid w:val="007564DC"/>
    <w:rsid w:val="0076172C"/>
    <w:rsid w:val="00761E04"/>
    <w:rsid w:val="007647ED"/>
    <w:rsid w:val="00764CDB"/>
    <w:rsid w:val="007667C9"/>
    <w:rsid w:val="0076734A"/>
    <w:rsid w:val="0077357D"/>
    <w:rsid w:val="00775EDE"/>
    <w:rsid w:val="00776234"/>
    <w:rsid w:val="00783C5B"/>
    <w:rsid w:val="00784C5C"/>
    <w:rsid w:val="00785310"/>
    <w:rsid w:val="00785FC4"/>
    <w:rsid w:val="00787DCC"/>
    <w:rsid w:val="007928B7"/>
    <w:rsid w:val="00793543"/>
    <w:rsid w:val="00793D82"/>
    <w:rsid w:val="00794BE9"/>
    <w:rsid w:val="007A0032"/>
    <w:rsid w:val="007A14D5"/>
    <w:rsid w:val="007A3DDE"/>
    <w:rsid w:val="007A3E51"/>
    <w:rsid w:val="007B07D3"/>
    <w:rsid w:val="007B5DE3"/>
    <w:rsid w:val="007B6F17"/>
    <w:rsid w:val="007B73A9"/>
    <w:rsid w:val="007B77A8"/>
    <w:rsid w:val="007C0685"/>
    <w:rsid w:val="007C2B3D"/>
    <w:rsid w:val="007C3BCA"/>
    <w:rsid w:val="007C40D3"/>
    <w:rsid w:val="007D003C"/>
    <w:rsid w:val="007D09D7"/>
    <w:rsid w:val="007D0AD7"/>
    <w:rsid w:val="007D41F0"/>
    <w:rsid w:val="007D5785"/>
    <w:rsid w:val="007D6920"/>
    <w:rsid w:val="007E05E4"/>
    <w:rsid w:val="007E4529"/>
    <w:rsid w:val="007E610F"/>
    <w:rsid w:val="007E639D"/>
    <w:rsid w:val="007F0138"/>
    <w:rsid w:val="007F076C"/>
    <w:rsid w:val="007F5DC5"/>
    <w:rsid w:val="007F5F5C"/>
    <w:rsid w:val="007F6AD8"/>
    <w:rsid w:val="007F78BF"/>
    <w:rsid w:val="007F791B"/>
    <w:rsid w:val="007F7FAB"/>
    <w:rsid w:val="00803772"/>
    <w:rsid w:val="00805017"/>
    <w:rsid w:val="00807E6B"/>
    <w:rsid w:val="008114AF"/>
    <w:rsid w:val="00811898"/>
    <w:rsid w:val="00814C32"/>
    <w:rsid w:val="00816D87"/>
    <w:rsid w:val="00821812"/>
    <w:rsid w:val="0082191E"/>
    <w:rsid w:val="00823061"/>
    <w:rsid w:val="008253D1"/>
    <w:rsid w:val="00826097"/>
    <w:rsid w:val="00830082"/>
    <w:rsid w:val="00831A31"/>
    <w:rsid w:val="008321F9"/>
    <w:rsid w:val="0083602C"/>
    <w:rsid w:val="008372C6"/>
    <w:rsid w:val="00840288"/>
    <w:rsid w:val="00840B23"/>
    <w:rsid w:val="00841420"/>
    <w:rsid w:val="00844230"/>
    <w:rsid w:val="00851B08"/>
    <w:rsid w:val="00852B92"/>
    <w:rsid w:val="00854907"/>
    <w:rsid w:val="008636EC"/>
    <w:rsid w:val="008648A8"/>
    <w:rsid w:val="008666DF"/>
    <w:rsid w:val="00867CE5"/>
    <w:rsid w:val="008714BD"/>
    <w:rsid w:val="008715A5"/>
    <w:rsid w:val="00871781"/>
    <w:rsid w:val="008720A0"/>
    <w:rsid w:val="008728E0"/>
    <w:rsid w:val="00873245"/>
    <w:rsid w:val="00873D65"/>
    <w:rsid w:val="008746E9"/>
    <w:rsid w:val="008753FF"/>
    <w:rsid w:val="00876E67"/>
    <w:rsid w:val="00881E04"/>
    <w:rsid w:val="008824F2"/>
    <w:rsid w:val="008831F8"/>
    <w:rsid w:val="00883DCA"/>
    <w:rsid w:val="00892A70"/>
    <w:rsid w:val="00892BF8"/>
    <w:rsid w:val="00892EE4"/>
    <w:rsid w:val="00893062"/>
    <w:rsid w:val="00893E82"/>
    <w:rsid w:val="00895C6E"/>
    <w:rsid w:val="008A0A74"/>
    <w:rsid w:val="008A511E"/>
    <w:rsid w:val="008A6F84"/>
    <w:rsid w:val="008B0C50"/>
    <w:rsid w:val="008B142C"/>
    <w:rsid w:val="008B6608"/>
    <w:rsid w:val="008C1DFC"/>
    <w:rsid w:val="008C5700"/>
    <w:rsid w:val="008C673E"/>
    <w:rsid w:val="008C7D61"/>
    <w:rsid w:val="008D004B"/>
    <w:rsid w:val="008D0A8A"/>
    <w:rsid w:val="008D4B75"/>
    <w:rsid w:val="008D5C79"/>
    <w:rsid w:val="008D702F"/>
    <w:rsid w:val="008E2796"/>
    <w:rsid w:val="008E5F1A"/>
    <w:rsid w:val="008F043C"/>
    <w:rsid w:val="008F1A11"/>
    <w:rsid w:val="008F5009"/>
    <w:rsid w:val="008F5399"/>
    <w:rsid w:val="008F5F04"/>
    <w:rsid w:val="008F5FC8"/>
    <w:rsid w:val="008F6476"/>
    <w:rsid w:val="00900453"/>
    <w:rsid w:val="009008BA"/>
    <w:rsid w:val="00900B73"/>
    <w:rsid w:val="00902A45"/>
    <w:rsid w:val="00905801"/>
    <w:rsid w:val="009067A3"/>
    <w:rsid w:val="00906EC4"/>
    <w:rsid w:val="00912E3C"/>
    <w:rsid w:val="00915D4F"/>
    <w:rsid w:val="00916062"/>
    <w:rsid w:val="009164BD"/>
    <w:rsid w:val="00916D26"/>
    <w:rsid w:val="00917EBC"/>
    <w:rsid w:val="00922427"/>
    <w:rsid w:val="009224AB"/>
    <w:rsid w:val="00922876"/>
    <w:rsid w:val="00922CDE"/>
    <w:rsid w:val="00923AAF"/>
    <w:rsid w:val="009252CF"/>
    <w:rsid w:val="0092755D"/>
    <w:rsid w:val="009307A2"/>
    <w:rsid w:val="00932E90"/>
    <w:rsid w:val="009335E2"/>
    <w:rsid w:val="00933D1D"/>
    <w:rsid w:val="00934002"/>
    <w:rsid w:val="009341AD"/>
    <w:rsid w:val="00935552"/>
    <w:rsid w:val="009452D5"/>
    <w:rsid w:val="00945C23"/>
    <w:rsid w:val="00947617"/>
    <w:rsid w:val="00950CAA"/>
    <w:rsid w:val="00951431"/>
    <w:rsid w:val="00955DC9"/>
    <w:rsid w:val="0095681F"/>
    <w:rsid w:val="00956EA8"/>
    <w:rsid w:val="00964C64"/>
    <w:rsid w:val="00965220"/>
    <w:rsid w:val="00970EBA"/>
    <w:rsid w:val="00970EFF"/>
    <w:rsid w:val="00975367"/>
    <w:rsid w:val="00977151"/>
    <w:rsid w:val="00981B2E"/>
    <w:rsid w:val="0098232C"/>
    <w:rsid w:val="00985A79"/>
    <w:rsid w:val="00990371"/>
    <w:rsid w:val="00991D2F"/>
    <w:rsid w:val="00993BA3"/>
    <w:rsid w:val="00993FF7"/>
    <w:rsid w:val="009940E5"/>
    <w:rsid w:val="00994842"/>
    <w:rsid w:val="00994ACB"/>
    <w:rsid w:val="009978B5"/>
    <w:rsid w:val="009A141B"/>
    <w:rsid w:val="009A38B8"/>
    <w:rsid w:val="009A7291"/>
    <w:rsid w:val="009B610C"/>
    <w:rsid w:val="009B651F"/>
    <w:rsid w:val="009B6C62"/>
    <w:rsid w:val="009C02B1"/>
    <w:rsid w:val="009C2263"/>
    <w:rsid w:val="009C260B"/>
    <w:rsid w:val="009C3CA1"/>
    <w:rsid w:val="009C4493"/>
    <w:rsid w:val="009C4E52"/>
    <w:rsid w:val="009C6635"/>
    <w:rsid w:val="009C6B4F"/>
    <w:rsid w:val="009C74A2"/>
    <w:rsid w:val="009D0A0C"/>
    <w:rsid w:val="009D23DE"/>
    <w:rsid w:val="009D3F73"/>
    <w:rsid w:val="009D43BA"/>
    <w:rsid w:val="009D4548"/>
    <w:rsid w:val="009E0323"/>
    <w:rsid w:val="009E2287"/>
    <w:rsid w:val="009E4F4A"/>
    <w:rsid w:val="009F2AAE"/>
    <w:rsid w:val="009F2E38"/>
    <w:rsid w:val="009F499D"/>
    <w:rsid w:val="00A033D8"/>
    <w:rsid w:val="00A04027"/>
    <w:rsid w:val="00A04977"/>
    <w:rsid w:val="00A068D6"/>
    <w:rsid w:val="00A12DBD"/>
    <w:rsid w:val="00A13B00"/>
    <w:rsid w:val="00A1400D"/>
    <w:rsid w:val="00A15430"/>
    <w:rsid w:val="00A15FB0"/>
    <w:rsid w:val="00A2010D"/>
    <w:rsid w:val="00A20C81"/>
    <w:rsid w:val="00A22EE2"/>
    <w:rsid w:val="00A31E17"/>
    <w:rsid w:val="00A353A1"/>
    <w:rsid w:val="00A35FA6"/>
    <w:rsid w:val="00A36882"/>
    <w:rsid w:val="00A43209"/>
    <w:rsid w:val="00A447AE"/>
    <w:rsid w:val="00A44908"/>
    <w:rsid w:val="00A46918"/>
    <w:rsid w:val="00A47379"/>
    <w:rsid w:val="00A50380"/>
    <w:rsid w:val="00A506BC"/>
    <w:rsid w:val="00A509F4"/>
    <w:rsid w:val="00A5369F"/>
    <w:rsid w:val="00A540EF"/>
    <w:rsid w:val="00A54DD0"/>
    <w:rsid w:val="00A558BD"/>
    <w:rsid w:val="00A561A8"/>
    <w:rsid w:val="00A60BF8"/>
    <w:rsid w:val="00A61726"/>
    <w:rsid w:val="00A67A0B"/>
    <w:rsid w:val="00A71E51"/>
    <w:rsid w:val="00A76274"/>
    <w:rsid w:val="00A76F67"/>
    <w:rsid w:val="00A7797C"/>
    <w:rsid w:val="00A823A2"/>
    <w:rsid w:val="00A82BE0"/>
    <w:rsid w:val="00A8340A"/>
    <w:rsid w:val="00A83A1D"/>
    <w:rsid w:val="00A84255"/>
    <w:rsid w:val="00A854FD"/>
    <w:rsid w:val="00A857D2"/>
    <w:rsid w:val="00A858F0"/>
    <w:rsid w:val="00A9773C"/>
    <w:rsid w:val="00AA059A"/>
    <w:rsid w:val="00AA0F42"/>
    <w:rsid w:val="00AA32CA"/>
    <w:rsid w:val="00AB08F2"/>
    <w:rsid w:val="00AB3519"/>
    <w:rsid w:val="00AB3F66"/>
    <w:rsid w:val="00AB5499"/>
    <w:rsid w:val="00AB5DBB"/>
    <w:rsid w:val="00AC2A9A"/>
    <w:rsid w:val="00AC4192"/>
    <w:rsid w:val="00AC50CA"/>
    <w:rsid w:val="00AC75E7"/>
    <w:rsid w:val="00AD00F3"/>
    <w:rsid w:val="00AD026C"/>
    <w:rsid w:val="00AD0384"/>
    <w:rsid w:val="00AD0D4F"/>
    <w:rsid w:val="00AD275C"/>
    <w:rsid w:val="00AD2C87"/>
    <w:rsid w:val="00AD2DAA"/>
    <w:rsid w:val="00AD73B5"/>
    <w:rsid w:val="00AD782F"/>
    <w:rsid w:val="00AE0237"/>
    <w:rsid w:val="00AE149B"/>
    <w:rsid w:val="00AE16FF"/>
    <w:rsid w:val="00AE5521"/>
    <w:rsid w:val="00AE5577"/>
    <w:rsid w:val="00AF5B26"/>
    <w:rsid w:val="00AF70B4"/>
    <w:rsid w:val="00AF788E"/>
    <w:rsid w:val="00B0074D"/>
    <w:rsid w:val="00B02B03"/>
    <w:rsid w:val="00B056D3"/>
    <w:rsid w:val="00B12643"/>
    <w:rsid w:val="00B13094"/>
    <w:rsid w:val="00B16F98"/>
    <w:rsid w:val="00B2034A"/>
    <w:rsid w:val="00B2257E"/>
    <w:rsid w:val="00B23481"/>
    <w:rsid w:val="00B2443A"/>
    <w:rsid w:val="00B25B8D"/>
    <w:rsid w:val="00B26968"/>
    <w:rsid w:val="00B269F0"/>
    <w:rsid w:val="00B27A09"/>
    <w:rsid w:val="00B306EC"/>
    <w:rsid w:val="00B31241"/>
    <w:rsid w:val="00B34393"/>
    <w:rsid w:val="00B373F0"/>
    <w:rsid w:val="00B40A04"/>
    <w:rsid w:val="00B41C42"/>
    <w:rsid w:val="00B42AF4"/>
    <w:rsid w:val="00B45C10"/>
    <w:rsid w:val="00B469D5"/>
    <w:rsid w:val="00B47374"/>
    <w:rsid w:val="00B57BC2"/>
    <w:rsid w:val="00B60C65"/>
    <w:rsid w:val="00B66195"/>
    <w:rsid w:val="00B74C7D"/>
    <w:rsid w:val="00B75366"/>
    <w:rsid w:val="00B80E77"/>
    <w:rsid w:val="00B81DC8"/>
    <w:rsid w:val="00B820BB"/>
    <w:rsid w:val="00B84044"/>
    <w:rsid w:val="00B8534B"/>
    <w:rsid w:val="00B862A4"/>
    <w:rsid w:val="00B8741B"/>
    <w:rsid w:val="00B9230C"/>
    <w:rsid w:val="00B9557E"/>
    <w:rsid w:val="00B966F4"/>
    <w:rsid w:val="00B97D4E"/>
    <w:rsid w:val="00BA28CB"/>
    <w:rsid w:val="00BA2ACA"/>
    <w:rsid w:val="00BA4E10"/>
    <w:rsid w:val="00BA5B75"/>
    <w:rsid w:val="00BB0978"/>
    <w:rsid w:val="00BB1BF4"/>
    <w:rsid w:val="00BB1F96"/>
    <w:rsid w:val="00BB39F9"/>
    <w:rsid w:val="00BC0B7F"/>
    <w:rsid w:val="00BC0D50"/>
    <w:rsid w:val="00BC1690"/>
    <w:rsid w:val="00BC32AD"/>
    <w:rsid w:val="00BC5F9E"/>
    <w:rsid w:val="00BC6202"/>
    <w:rsid w:val="00BC64F6"/>
    <w:rsid w:val="00BD0B0B"/>
    <w:rsid w:val="00BD1F4C"/>
    <w:rsid w:val="00BD3E23"/>
    <w:rsid w:val="00BE29EF"/>
    <w:rsid w:val="00BF59B3"/>
    <w:rsid w:val="00BF5D54"/>
    <w:rsid w:val="00BF5FAA"/>
    <w:rsid w:val="00BF69DA"/>
    <w:rsid w:val="00C00F6E"/>
    <w:rsid w:val="00C02C96"/>
    <w:rsid w:val="00C038EE"/>
    <w:rsid w:val="00C0626E"/>
    <w:rsid w:val="00C1231E"/>
    <w:rsid w:val="00C16E9A"/>
    <w:rsid w:val="00C17ED9"/>
    <w:rsid w:val="00C20E05"/>
    <w:rsid w:val="00C22830"/>
    <w:rsid w:val="00C229D2"/>
    <w:rsid w:val="00C2308A"/>
    <w:rsid w:val="00C23616"/>
    <w:rsid w:val="00C23F74"/>
    <w:rsid w:val="00C25DCD"/>
    <w:rsid w:val="00C265F8"/>
    <w:rsid w:val="00C3199E"/>
    <w:rsid w:val="00C33C6D"/>
    <w:rsid w:val="00C52447"/>
    <w:rsid w:val="00C5728F"/>
    <w:rsid w:val="00C57A98"/>
    <w:rsid w:val="00C57BB4"/>
    <w:rsid w:val="00C57CEB"/>
    <w:rsid w:val="00C60527"/>
    <w:rsid w:val="00C610AF"/>
    <w:rsid w:val="00C61DBD"/>
    <w:rsid w:val="00C65D32"/>
    <w:rsid w:val="00C716A1"/>
    <w:rsid w:val="00C7229C"/>
    <w:rsid w:val="00C72408"/>
    <w:rsid w:val="00C7266E"/>
    <w:rsid w:val="00C735E6"/>
    <w:rsid w:val="00C73E8D"/>
    <w:rsid w:val="00C7513C"/>
    <w:rsid w:val="00C76A7D"/>
    <w:rsid w:val="00C830CC"/>
    <w:rsid w:val="00C86F88"/>
    <w:rsid w:val="00C9188F"/>
    <w:rsid w:val="00C943D3"/>
    <w:rsid w:val="00C94419"/>
    <w:rsid w:val="00C9739F"/>
    <w:rsid w:val="00CA0FD2"/>
    <w:rsid w:val="00CA1315"/>
    <w:rsid w:val="00CA4003"/>
    <w:rsid w:val="00CA4C50"/>
    <w:rsid w:val="00CA5BDA"/>
    <w:rsid w:val="00CA72F5"/>
    <w:rsid w:val="00CB026C"/>
    <w:rsid w:val="00CB3899"/>
    <w:rsid w:val="00CB4252"/>
    <w:rsid w:val="00CB60DD"/>
    <w:rsid w:val="00CB740D"/>
    <w:rsid w:val="00CB78EF"/>
    <w:rsid w:val="00CC482A"/>
    <w:rsid w:val="00CC708C"/>
    <w:rsid w:val="00CD4967"/>
    <w:rsid w:val="00CD6C01"/>
    <w:rsid w:val="00CD7CCB"/>
    <w:rsid w:val="00CE1275"/>
    <w:rsid w:val="00CE6B0C"/>
    <w:rsid w:val="00CF0D9E"/>
    <w:rsid w:val="00CF0FA6"/>
    <w:rsid w:val="00CF2D34"/>
    <w:rsid w:val="00D02C3D"/>
    <w:rsid w:val="00D03362"/>
    <w:rsid w:val="00D10269"/>
    <w:rsid w:val="00D13D8D"/>
    <w:rsid w:val="00D169DF"/>
    <w:rsid w:val="00D171EF"/>
    <w:rsid w:val="00D1722C"/>
    <w:rsid w:val="00D17F4B"/>
    <w:rsid w:val="00D20EC7"/>
    <w:rsid w:val="00D21519"/>
    <w:rsid w:val="00D240C3"/>
    <w:rsid w:val="00D272B4"/>
    <w:rsid w:val="00D3312D"/>
    <w:rsid w:val="00D3407A"/>
    <w:rsid w:val="00D34138"/>
    <w:rsid w:val="00D346BA"/>
    <w:rsid w:val="00D3630E"/>
    <w:rsid w:val="00D40A1E"/>
    <w:rsid w:val="00D40CBB"/>
    <w:rsid w:val="00D45AED"/>
    <w:rsid w:val="00D4661F"/>
    <w:rsid w:val="00D52AF2"/>
    <w:rsid w:val="00D53681"/>
    <w:rsid w:val="00D53F38"/>
    <w:rsid w:val="00D54B1E"/>
    <w:rsid w:val="00D56155"/>
    <w:rsid w:val="00D56924"/>
    <w:rsid w:val="00D57DBD"/>
    <w:rsid w:val="00D60E6B"/>
    <w:rsid w:val="00D612A2"/>
    <w:rsid w:val="00D61428"/>
    <w:rsid w:val="00D64321"/>
    <w:rsid w:val="00D66752"/>
    <w:rsid w:val="00D71F58"/>
    <w:rsid w:val="00D7202A"/>
    <w:rsid w:val="00D73323"/>
    <w:rsid w:val="00D7497F"/>
    <w:rsid w:val="00D7520C"/>
    <w:rsid w:val="00D80004"/>
    <w:rsid w:val="00D81D89"/>
    <w:rsid w:val="00D827A0"/>
    <w:rsid w:val="00D82A6E"/>
    <w:rsid w:val="00D83D3B"/>
    <w:rsid w:val="00D8720C"/>
    <w:rsid w:val="00D87EE5"/>
    <w:rsid w:val="00D90A6A"/>
    <w:rsid w:val="00D90B22"/>
    <w:rsid w:val="00D93436"/>
    <w:rsid w:val="00D943A7"/>
    <w:rsid w:val="00D94ABA"/>
    <w:rsid w:val="00D9512F"/>
    <w:rsid w:val="00D95D98"/>
    <w:rsid w:val="00DA1C79"/>
    <w:rsid w:val="00DA3165"/>
    <w:rsid w:val="00DA75B1"/>
    <w:rsid w:val="00DB1BEB"/>
    <w:rsid w:val="00DB2034"/>
    <w:rsid w:val="00DB2A81"/>
    <w:rsid w:val="00DB735B"/>
    <w:rsid w:val="00DB7BA4"/>
    <w:rsid w:val="00DC1C18"/>
    <w:rsid w:val="00DC33D1"/>
    <w:rsid w:val="00DC4332"/>
    <w:rsid w:val="00DC638E"/>
    <w:rsid w:val="00DC64D0"/>
    <w:rsid w:val="00DC759E"/>
    <w:rsid w:val="00DC7795"/>
    <w:rsid w:val="00DD0B71"/>
    <w:rsid w:val="00DD19FA"/>
    <w:rsid w:val="00DD3BDF"/>
    <w:rsid w:val="00DD55D6"/>
    <w:rsid w:val="00DD5660"/>
    <w:rsid w:val="00DD6C66"/>
    <w:rsid w:val="00DD6DEF"/>
    <w:rsid w:val="00DE0396"/>
    <w:rsid w:val="00DE2EBA"/>
    <w:rsid w:val="00DE3E69"/>
    <w:rsid w:val="00DE45FE"/>
    <w:rsid w:val="00DE6EE5"/>
    <w:rsid w:val="00DE7E1D"/>
    <w:rsid w:val="00DF091E"/>
    <w:rsid w:val="00DF4928"/>
    <w:rsid w:val="00E013C0"/>
    <w:rsid w:val="00E017CF"/>
    <w:rsid w:val="00E01976"/>
    <w:rsid w:val="00E061F1"/>
    <w:rsid w:val="00E07ACC"/>
    <w:rsid w:val="00E07AF7"/>
    <w:rsid w:val="00E10E7F"/>
    <w:rsid w:val="00E1164B"/>
    <w:rsid w:val="00E11731"/>
    <w:rsid w:val="00E11A4A"/>
    <w:rsid w:val="00E11AE8"/>
    <w:rsid w:val="00E125C3"/>
    <w:rsid w:val="00E1295F"/>
    <w:rsid w:val="00E155E4"/>
    <w:rsid w:val="00E1590D"/>
    <w:rsid w:val="00E2312F"/>
    <w:rsid w:val="00E23248"/>
    <w:rsid w:val="00E31E9A"/>
    <w:rsid w:val="00E3402B"/>
    <w:rsid w:val="00E34A4B"/>
    <w:rsid w:val="00E35447"/>
    <w:rsid w:val="00E35DF0"/>
    <w:rsid w:val="00E40B64"/>
    <w:rsid w:val="00E418E9"/>
    <w:rsid w:val="00E44E6E"/>
    <w:rsid w:val="00E4564D"/>
    <w:rsid w:val="00E45B35"/>
    <w:rsid w:val="00E46759"/>
    <w:rsid w:val="00E47B92"/>
    <w:rsid w:val="00E51242"/>
    <w:rsid w:val="00E534B6"/>
    <w:rsid w:val="00E55465"/>
    <w:rsid w:val="00E60B59"/>
    <w:rsid w:val="00E60D8A"/>
    <w:rsid w:val="00E65D1D"/>
    <w:rsid w:val="00E67C60"/>
    <w:rsid w:val="00E73B2E"/>
    <w:rsid w:val="00E73CBC"/>
    <w:rsid w:val="00E74FF5"/>
    <w:rsid w:val="00E76AE4"/>
    <w:rsid w:val="00E80A3B"/>
    <w:rsid w:val="00E81A1A"/>
    <w:rsid w:val="00E84A0B"/>
    <w:rsid w:val="00E862B3"/>
    <w:rsid w:val="00E866CD"/>
    <w:rsid w:val="00E868DA"/>
    <w:rsid w:val="00E9171D"/>
    <w:rsid w:val="00E92B44"/>
    <w:rsid w:val="00E93C2B"/>
    <w:rsid w:val="00E93E2F"/>
    <w:rsid w:val="00E93EFB"/>
    <w:rsid w:val="00E94478"/>
    <w:rsid w:val="00E94F0E"/>
    <w:rsid w:val="00EA0FAA"/>
    <w:rsid w:val="00EA6869"/>
    <w:rsid w:val="00EA7A05"/>
    <w:rsid w:val="00EB18CD"/>
    <w:rsid w:val="00EB23A5"/>
    <w:rsid w:val="00EB329E"/>
    <w:rsid w:val="00EB3527"/>
    <w:rsid w:val="00EB3ABB"/>
    <w:rsid w:val="00EB4CBD"/>
    <w:rsid w:val="00EB729E"/>
    <w:rsid w:val="00EB7FCD"/>
    <w:rsid w:val="00EC284D"/>
    <w:rsid w:val="00EC55FA"/>
    <w:rsid w:val="00EC6361"/>
    <w:rsid w:val="00EC73C6"/>
    <w:rsid w:val="00ED1636"/>
    <w:rsid w:val="00ED16F6"/>
    <w:rsid w:val="00ED3A04"/>
    <w:rsid w:val="00ED3CA3"/>
    <w:rsid w:val="00ED3FE5"/>
    <w:rsid w:val="00ED5DD3"/>
    <w:rsid w:val="00EE0E82"/>
    <w:rsid w:val="00EE158C"/>
    <w:rsid w:val="00EE5AF2"/>
    <w:rsid w:val="00EF2FC0"/>
    <w:rsid w:val="00EF5363"/>
    <w:rsid w:val="00F012BE"/>
    <w:rsid w:val="00F0138D"/>
    <w:rsid w:val="00F019DA"/>
    <w:rsid w:val="00F02718"/>
    <w:rsid w:val="00F03BBF"/>
    <w:rsid w:val="00F03C5D"/>
    <w:rsid w:val="00F0688C"/>
    <w:rsid w:val="00F105D8"/>
    <w:rsid w:val="00F12201"/>
    <w:rsid w:val="00F12359"/>
    <w:rsid w:val="00F1355F"/>
    <w:rsid w:val="00F13BEA"/>
    <w:rsid w:val="00F145B1"/>
    <w:rsid w:val="00F1563D"/>
    <w:rsid w:val="00F172DE"/>
    <w:rsid w:val="00F206CC"/>
    <w:rsid w:val="00F22143"/>
    <w:rsid w:val="00F270B6"/>
    <w:rsid w:val="00F27829"/>
    <w:rsid w:val="00F319D6"/>
    <w:rsid w:val="00F32F2B"/>
    <w:rsid w:val="00F33A04"/>
    <w:rsid w:val="00F34F4A"/>
    <w:rsid w:val="00F6270C"/>
    <w:rsid w:val="00F64401"/>
    <w:rsid w:val="00F65261"/>
    <w:rsid w:val="00F667F1"/>
    <w:rsid w:val="00F6743A"/>
    <w:rsid w:val="00F72136"/>
    <w:rsid w:val="00F74E24"/>
    <w:rsid w:val="00F751C2"/>
    <w:rsid w:val="00F75F40"/>
    <w:rsid w:val="00F815EF"/>
    <w:rsid w:val="00F819A4"/>
    <w:rsid w:val="00F82DA5"/>
    <w:rsid w:val="00F85C8B"/>
    <w:rsid w:val="00F87178"/>
    <w:rsid w:val="00F92B14"/>
    <w:rsid w:val="00F93068"/>
    <w:rsid w:val="00F93C11"/>
    <w:rsid w:val="00F95E72"/>
    <w:rsid w:val="00F95FAC"/>
    <w:rsid w:val="00FA0872"/>
    <w:rsid w:val="00FA144C"/>
    <w:rsid w:val="00FA2CFD"/>
    <w:rsid w:val="00FA465E"/>
    <w:rsid w:val="00FA61B8"/>
    <w:rsid w:val="00FB0A13"/>
    <w:rsid w:val="00FB10BD"/>
    <w:rsid w:val="00FB1BB2"/>
    <w:rsid w:val="00FB293C"/>
    <w:rsid w:val="00FB4B17"/>
    <w:rsid w:val="00FC18E6"/>
    <w:rsid w:val="00FC3ABF"/>
    <w:rsid w:val="00FC4EC2"/>
    <w:rsid w:val="00FC60D1"/>
    <w:rsid w:val="00FC6A87"/>
    <w:rsid w:val="00FC7B13"/>
    <w:rsid w:val="00FC7DE5"/>
    <w:rsid w:val="00FD015D"/>
    <w:rsid w:val="00FD244D"/>
    <w:rsid w:val="00FD3A4F"/>
    <w:rsid w:val="00FD4E3A"/>
    <w:rsid w:val="00FD4F17"/>
    <w:rsid w:val="00FD5198"/>
    <w:rsid w:val="00FD750A"/>
    <w:rsid w:val="00FE09AB"/>
    <w:rsid w:val="00FE3C02"/>
    <w:rsid w:val="00FE55B5"/>
    <w:rsid w:val="00FE75FB"/>
    <w:rsid w:val="00FE7A96"/>
    <w:rsid w:val="00FF0591"/>
    <w:rsid w:val="00FF358B"/>
    <w:rsid w:val="00FF4060"/>
    <w:rsid w:val="00FF6B03"/>
    <w:rsid w:val="00FF71F5"/>
    <w:rsid w:val="0133E3AB"/>
    <w:rsid w:val="01BFFB9A"/>
    <w:rsid w:val="021127D4"/>
    <w:rsid w:val="02AF0BE2"/>
    <w:rsid w:val="0355009C"/>
    <w:rsid w:val="04F80778"/>
    <w:rsid w:val="06020EC3"/>
    <w:rsid w:val="060FD8B8"/>
    <w:rsid w:val="06F89080"/>
    <w:rsid w:val="0735DDA8"/>
    <w:rsid w:val="080D3520"/>
    <w:rsid w:val="085B9F7F"/>
    <w:rsid w:val="0C869DD3"/>
    <w:rsid w:val="0E7087EB"/>
    <w:rsid w:val="0FE96560"/>
    <w:rsid w:val="10CAB71B"/>
    <w:rsid w:val="12B4C57A"/>
    <w:rsid w:val="12F1D584"/>
    <w:rsid w:val="17EFF95D"/>
    <w:rsid w:val="1991B831"/>
    <w:rsid w:val="1C7FB2CA"/>
    <w:rsid w:val="1D96363F"/>
    <w:rsid w:val="1E6CC168"/>
    <w:rsid w:val="1ED1FFC3"/>
    <w:rsid w:val="21DE9521"/>
    <w:rsid w:val="23843B66"/>
    <w:rsid w:val="23ED45C6"/>
    <w:rsid w:val="2603CF27"/>
    <w:rsid w:val="2B220832"/>
    <w:rsid w:val="30216D97"/>
    <w:rsid w:val="3446F2F3"/>
    <w:rsid w:val="349812BF"/>
    <w:rsid w:val="34A53022"/>
    <w:rsid w:val="34DC9D8D"/>
    <w:rsid w:val="35019509"/>
    <w:rsid w:val="37BD3E02"/>
    <w:rsid w:val="37F22FB5"/>
    <w:rsid w:val="39147F1E"/>
    <w:rsid w:val="391CA93C"/>
    <w:rsid w:val="3E6D979A"/>
    <w:rsid w:val="40F8CA37"/>
    <w:rsid w:val="41AF0A1A"/>
    <w:rsid w:val="45764C76"/>
    <w:rsid w:val="471595C2"/>
    <w:rsid w:val="474F25EE"/>
    <w:rsid w:val="4B21EE09"/>
    <w:rsid w:val="4CFA68D7"/>
    <w:rsid w:val="4E1A5ABA"/>
    <w:rsid w:val="4E908726"/>
    <w:rsid w:val="4F511418"/>
    <w:rsid w:val="513294EF"/>
    <w:rsid w:val="515E8595"/>
    <w:rsid w:val="52981FE2"/>
    <w:rsid w:val="56D728FF"/>
    <w:rsid w:val="57AAAFE7"/>
    <w:rsid w:val="5AAAC706"/>
    <w:rsid w:val="5CCFF7C2"/>
    <w:rsid w:val="60834FE8"/>
    <w:rsid w:val="613F6983"/>
    <w:rsid w:val="668DDDF9"/>
    <w:rsid w:val="689B5483"/>
    <w:rsid w:val="6A34DBE8"/>
    <w:rsid w:val="6ADC34B8"/>
    <w:rsid w:val="6BA019C5"/>
    <w:rsid w:val="6C9DF766"/>
    <w:rsid w:val="6D11CA0F"/>
    <w:rsid w:val="6D47D150"/>
    <w:rsid w:val="6F8087EB"/>
    <w:rsid w:val="73B57DCC"/>
    <w:rsid w:val="7621263C"/>
    <w:rsid w:val="76B6FFEF"/>
    <w:rsid w:val="77690D15"/>
    <w:rsid w:val="77B33BD7"/>
    <w:rsid w:val="7A3E3D88"/>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9DBD5"/>
  <w15:chartTrackingRefBased/>
  <w15:docId w15:val="{948B281E-8092-4E5D-88B7-1BA00919A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41B"/>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8741B"/>
    <w:pPr>
      <w:spacing w:after="0" w:line="240" w:lineRule="auto"/>
    </w:pPr>
    <w:rPr>
      <w:rFonts w:ascii="Times New Roman" w:eastAsia="Times New Roman" w:hAnsi="Times New Roman"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8741B"/>
    <w:pPr>
      <w:ind w:left="720"/>
      <w:contextualSpacing/>
    </w:pPr>
  </w:style>
  <w:style w:type="paragraph" w:styleId="Header">
    <w:name w:val="header"/>
    <w:basedOn w:val="Normal"/>
    <w:link w:val="HeaderChar"/>
    <w:uiPriority w:val="99"/>
    <w:unhideWhenUsed/>
    <w:rsid w:val="00B87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41B"/>
    <w:rPr>
      <w:rFonts w:eastAsiaTheme="minorEastAsia"/>
      <w:lang w:val="en-US"/>
    </w:rPr>
  </w:style>
  <w:style w:type="paragraph" w:styleId="Footer">
    <w:name w:val="footer"/>
    <w:basedOn w:val="Normal"/>
    <w:link w:val="FooterChar"/>
    <w:uiPriority w:val="99"/>
    <w:unhideWhenUsed/>
    <w:rsid w:val="00B87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41B"/>
    <w:rPr>
      <w:rFonts w:eastAsiaTheme="minorEastAsia"/>
      <w:lang w:val="en-US"/>
    </w:rPr>
  </w:style>
  <w:style w:type="character" w:styleId="CommentReference">
    <w:name w:val="annotation reference"/>
    <w:basedOn w:val="DefaultParagraphFont"/>
    <w:uiPriority w:val="99"/>
    <w:semiHidden/>
    <w:unhideWhenUsed/>
    <w:rsid w:val="00892BF8"/>
    <w:rPr>
      <w:sz w:val="16"/>
      <w:szCs w:val="16"/>
    </w:rPr>
  </w:style>
  <w:style w:type="paragraph" w:styleId="CommentText">
    <w:name w:val="annotation text"/>
    <w:basedOn w:val="Normal"/>
    <w:link w:val="CommentTextChar"/>
    <w:uiPriority w:val="99"/>
    <w:unhideWhenUsed/>
    <w:rsid w:val="00892BF8"/>
    <w:pPr>
      <w:spacing w:line="240" w:lineRule="auto"/>
    </w:pPr>
    <w:rPr>
      <w:sz w:val="20"/>
      <w:szCs w:val="20"/>
    </w:rPr>
  </w:style>
  <w:style w:type="character" w:customStyle="1" w:styleId="CommentTextChar">
    <w:name w:val="Comment Text Char"/>
    <w:basedOn w:val="DefaultParagraphFont"/>
    <w:link w:val="CommentText"/>
    <w:uiPriority w:val="99"/>
    <w:rsid w:val="00892BF8"/>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892BF8"/>
    <w:rPr>
      <w:b/>
      <w:bCs/>
    </w:rPr>
  </w:style>
  <w:style w:type="character" w:customStyle="1" w:styleId="CommentSubjectChar">
    <w:name w:val="Comment Subject Char"/>
    <w:basedOn w:val="CommentTextChar"/>
    <w:link w:val="CommentSubject"/>
    <w:uiPriority w:val="99"/>
    <w:semiHidden/>
    <w:rsid w:val="00892BF8"/>
    <w:rPr>
      <w:rFonts w:eastAsiaTheme="minorEastAsia"/>
      <w:b/>
      <w:bCs/>
      <w:sz w:val="20"/>
      <w:szCs w:val="20"/>
    </w:rPr>
  </w:style>
  <w:style w:type="paragraph" w:customStyle="1" w:styleId="paragraph">
    <w:name w:val="paragraph"/>
    <w:basedOn w:val="Normal"/>
    <w:rsid w:val="00F206CC"/>
    <w:pPr>
      <w:spacing w:before="100" w:beforeAutospacing="1" w:after="100" w:afterAutospacing="1" w:line="240" w:lineRule="auto"/>
    </w:pPr>
    <w:rPr>
      <w:rFonts w:ascii="Times New Roman" w:eastAsia="Calibri" w:hAnsi="Times New Roman" w:cs="Times New Roman"/>
      <w:sz w:val="24"/>
      <w:szCs w:val="24"/>
      <w:lang w:eastAsia="en-AU"/>
    </w:rPr>
  </w:style>
  <w:style w:type="character" w:customStyle="1" w:styleId="normaltextrun">
    <w:name w:val="normaltextrun"/>
    <w:basedOn w:val="DefaultParagraphFont"/>
    <w:rsid w:val="00F206CC"/>
  </w:style>
  <w:style w:type="character" w:styleId="PlaceholderText">
    <w:name w:val="Placeholder Text"/>
    <w:basedOn w:val="DefaultParagraphFont"/>
    <w:uiPriority w:val="99"/>
    <w:semiHidden/>
    <w:rsid w:val="007241B4"/>
    <w:rPr>
      <w:color w:val="666666"/>
    </w:rPr>
  </w:style>
  <w:style w:type="paragraph" w:styleId="Revision">
    <w:name w:val="Revision"/>
    <w:hidden/>
    <w:uiPriority w:val="99"/>
    <w:semiHidden/>
    <w:rsid w:val="00D71F58"/>
    <w:pPr>
      <w:spacing w:after="0" w:line="240" w:lineRule="auto"/>
    </w:pPr>
    <w:rPr>
      <w:rFonts w:eastAsiaTheme="minorEastAsia"/>
    </w:rPr>
  </w:style>
  <w:style w:type="character" w:styleId="Mention">
    <w:name w:val="Mention"/>
    <w:basedOn w:val="DefaultParagraphFont"/>
    <w:uiPriority w:val="99"/>
    <w:unhideWhenUsed/>
    <w:rsid w:val="007A3DDE"/>
    <w:rPr>
      <w:color w:val="2B579A"/>
      <w:shd w:val="clear" w:color="auto" w:fill="E1DFDD"/>
    </w:rPr>
  </w:style>
  <w:style w:type="character" w:styleId="Hyperlink">
    <w:name w:val="Hyperlink"/>
    <w:basedOn w:val="DefaultParagraphFont"/>
    <w:uiPriority w:val="99"/>
    <w:unhideWhenUsed/>
    <w:rsid w:val="005D2038"/>
    <w:rPr>
      <w:color w:val="0563C1" w:themeColor="hyperlink"/>
      <w:u w:val="single"/>
    </w:rPr>
  </w:style>
  <w:style w:type="character" w:styleId="UnresolvedMention">
    <w:name w:val="Unresolved Mention"/>
    <w:basedOn w:val="DefaultParagraphFont"/>
    <w:uiPriority w:val="99"/>
    <w:semiHidden/>
    <w:unhideWhenUsed/>
    <w:rsid w:val="005D2038"/>
    <w:rPr>
      <w:color w:val="605E5C"/>
      <w:shd w:val="clear" w:color="auto" w:fill="E1DFDD"/>
    </w:rPr>
  </w:style>
  <w:style w:type="character" w:styleId="FollowedHyperlink">
    <w:name w:val="FollowedHyperlink"/>
    <w:basedOn w:val="DefaultParagraphFont"/>
    <w:uiPriority w:val="99"/>
    <w:semiHidden/>
    <w:unhideWhenUsed/>
    <w:rsid w:val="005D20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393\Geelong%20Grammar%20School\Employee%20Engagement%20-%20Documents\_Recruitment%20&amp;%20Selection\Position%20descriptions%20-%20Success%20Profiles\_Templates%20and%20Purpose%20docs\Success%20Profile%20TEMPLATE%202026.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AD421DE9AFC4D6A8FBA87C6A195B23C"/>
        <w:category>
          <w:name w:val="General"/>
          <w:gallery w:val="placeholder"/>
        </w:category>
        <w:types>
          <w:type w:val="bbPlcHdr"/>
        </w:types>
        <w:behaviors>
          <w:behavior w:val="content"/>
        </w:behaviors>
        <w:guid w:val="{8A89EAD1-B886-45D6-A85D-35194099D7BE}"/>
      </w:docPartPr>
      <w:docPartBody>
        <w:p w:rsidR="002F4D80" w:rsidRDefault="002F4D80">
          <w:pPr>
            <w:pStyle w:val="AAD421DE9AFC4D6A8FBA87C6A195B23C"/>
          </w:pPr>
          <w:r w:rsidRPr="001C7A62">
            <w:rPr>
              <w:rStyle w:val="PlaceholderText"/>
            </w:rPr>
            <w:t>[Title]</w:t>
          </w:r>
        </w:p>
      </w:docPartBody>
    </w:docPart>
    <w:docPart>
      <w:docPartPr>
        <w:name w:val="5718DC5F1B3B4335B75127B4E7278E66"/>
        <w:category>
          <w:name w:val="General"/>
          <w:gallery w:val="placeholder"/>
        </w:category>
        <w:types>
          <w:type w:val="bbPlcHdr"/>
        </w:types>
        <w:behaviors>
          <w:behavior w:val="content"/>
        </w:behaviors>
        <w:guid w:val="{7F77BC21-049A-4468-8E34-CA95233E6619}"/>
      </w:docPartPr>
      <w:docPartBody>
        <w:p w:rsidR="002F4D80" w:rsidRDefault="002F4D80">
          <w:pPr>
            <w:pStyle w:val="5718DC5F1B3B4335B75127B4E7278E66"/>
          </w:pPr>
          <w:r w:rsidRPr="008A3102">
            <w:rPr>
              <w:rStyle w:val="PlaceholderText"/>
            </w:rPr>
            <w:t>Choose an item.</w:t>
          </w:r>
        </w:p>
      </w:docPartBody>
    </w:docPart>
    <w:docPart>
      <w:docPartPr>
        <w:name w:val="9098918B41E84667B90E043CA2F41A00"/>
        <w:category>
          <w:name w:val="General"/>
          <w:gallery w:val="placeholder"/>
        </w:category>
        <w:types>
          <w:type w:val="bbPlcHdr"/>
        </w:types>
        <w:behaviors>
          <w:behavior w:val="content"/>
        </w:behaviors>
        <w:guid w:val="{619774CF-E5F0-47C2-8A16-843162074CE2}"/>
      </w:docPartPr>
      <w:docPartBody>
        <w:p w:rsidR="002F4D80" w:rsidRDefault="002F4D80">
          <w:pPr>
            <w:pStyle w:val="9098918B41E84667B90E043CA2F41A00"/>
          </w:pPr>
          <w:r w:rsidRPr="008A3102">
            <w:rPr>
              <w:rStyle w:val="PlaceholderText"/>
            </w:rPr>
            <w:t>Choose an item.</w:t>
          </w:r>
        </w:p>
      </w:docPartBody>
    </w:docPart>
    <w:docPart>
      <w:docPartPr>
        <w:name w:val="892969A6E18E4A65BD416E8F0CBA9FC6"/>
        <w:category>
          <w:name w:val="General"/>
          <w:gallery w:val="placeholder"/>
        </w:category>
        <w:types>
          <w:type w:val="bbPlcHdr"/>
        </w:types>
        <w:behaviors>
          <w:behavior w:val="content"/>
        </w:behaviors>
        <w:guid w:val="{FDEBFE71-D820-42FA-9875-8A11885E5D3B}"/>
      </w:docPartPr>
      <w:docPartBody>
        <w:p w:rsidR="002F4D80" w:rsidRDefault="002F4D80">
          <w:pPr>
            <w:pStyle w:val="892969A6E18E4A65BD416E8F0CBA9FC6"/>
          </w:pPr>
          <w:r w:rsidRPr="008A3102">
            <w:rPr>
              <w:rStyle w:val="PlaceholderText"/>
            </w:rPr>
            <w:t>Choose an item.</w:t>
          </w:r>
        </w:p>
      </w:docPartBody>
    </w:docPart>
    <w:docPart>
      <w:docPartPr>
        <w:name w:val="AD5F0514601D4182A268E327A7C107A4"/>
        <w:category>
          <w:name w:val="General"/>
          <w:gallery w:val="placeholder"/>
        </w:category>
        <w:types>
          <w:type w:val="bbPlcHdr"/>
        </w:types>
        <w:behaviors>
          <w:behavior w:val="content"/>
        </w:behaviors>
        <w:guid w:val="{127417B4-C88F-42F6-A5EF-36A1BBE541D1}"/>
      </w:docPartPr>
      <w:docPartBody>
        <w:p w:rsidR="002F4D80" w:rsidRDefault="002F4D80">
          <w:pPr>
            <w:pStyle w:val="AD5F0514601D4182A268E327A7C107A4"/>
          </w:pPr>
          <w:r w:rsidRPr="00CA59A6">
            <w:rPr>
              <w:rStyle w:val="PlaceholderText"/>
            </w:rPr>
            <w:t>Click or tap to enter a date.</w:t>
          </w:r>
        </w:p>
      </w:docPartBody>
    </w:docPart>
    <w:docPart>
      <w:docPartPr>
        <w:name w:val="32EDCF49A9D947CFB808C33D1B22991B"/>
        <w:category>
          <w:name w:val="General"/>
          <w:gallery w:val="placeholder"/>
        </w:category>
        <w:types>
          <w:type w:val="bbPlcHdr"/>
        </w:types>
        <w:behaviors>
          <w:behavior w:val="content"/>
        </w:behaviors>
        <w:guid w:val="{1A499FE9-1431-43A8-B3FD-AC74ECDF07F6}"/>
      </w:docPartPr>
      <w:docPartBody>
        <w:p w:rsidR="005A1FBF" w:rsidRDefault="004A4D89" w:rsidP="004A4D89">
          <w:pPr>
            <w:pStyle w:val="32EDCF49A9D947CFB808C33D1B22991B"/>
          </w:pPr>
          <w:r w:rsidRPr="001C7A62">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D80"/>
    <w:rsid w:val="0005000F"/>
    <w:rsid w:val="0007202B"/>
    <w:rsid w:val="002D3FBE"/>
    <w:rsid w:val="002F4D80"/>
    <w:rsid w:val="004A4D89"/>
    <w:rsid w:val="005A1FBF"/>
    <w:rsid w:val="008714BD"/>
    <w:rsid w:val="008C1DFC"/>
    <w:rsid w:val="00A60BF8"/>
    <w:rsid w:val="00E3730B"/>
    <w:rsid w:val="00FF059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4D89"/>
    <w:rPr>
      <w:color w:val="666666"/>
    </w:rPr>
  </w:style>
  <w:style w:type="paragraph" w:customStyle="1" w:styleId="AAD421DE9AFC4D6A8FBA87C6A195B23C">
    <w:name w:val="AAD421DE9AFC4D6A8FBA87C6A195B23C"/>
  </w:style>
  <w:style w:type="paragraph" w:customStyle="1" w:styleId="5718DC5F1B3B4335B75127B4E7278E66">
    <w:name w:val="5718DC5F1B3B4335B75127B4E7278E66"/>
  </w:style>
  <w:style w:type="paragraph" w:customStyle="1" w:styleId="9098918B41E84667B90E043CA2F41A00">
    <w:name w:val="9098918B41E84667B90E043CA2F41A00"/>
  </w:style>
  <w:style w:type="paragraph" w:customStyle="1" w:styleId="892969A6E18E4A65BD416E8F0CBA9FC6">
    <w:name w:val="892969A6E18E4A65BD416E8F0CBA9FC6"/>
  </w:style>
  <w:style w:type="paragraph" w:customStyle="1" w:styleId="AD5F0514601D4182A268E327A7C107A4">
    <w:name w:val="AD5F0514601D4182A268E327A7C107A4"/>
  </w:style>
  <w:style w:type="paragraph" w:customStyle="1" w:styleId="32EDCF49A9D947CFB808C33D1B22991B">
    <w:name w:val="32EDCF49A9D947CFB808C33D1B22991B"/>
    <w:rsid w:val="004A4D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2887b21-c47d-4048-ab8b-a173fa6c571d" xsi:nil="true"/>
    <lcf76f155ced4ddcb4097134ff3c332f xmlns="6969adc5-b38b-4cc6-a8e5-77f2029eaff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914F9571A6291488C68193604D1A4EA" ma:contentTypeVersion="19" ma:contentTypeDescription="Create a new document." ma:contentTypeScope="" ma:versionID="737cfdb6058ef84a28794f8fc3fd211d">
  <xsd:schema xmlns:xsd="http://www.w3.org/2001/XMLSchema" xmlns:xs="http://www.w3.org/2001/XMLSchema" xmlns:p="http://schemas.microsoft.com/office/2006/metadata/properties" xmlns:ns2="6969adc5-b38b-4cc6-a8e5-77f2029eaff1" xmlns:ns3="32887b21-c47d-4048-ab8b-a173fa6c571d" targetNamespace="http://schemas.microsoft.com/office/2006/metadata/properties" ma:root="true" ma:fieldsID="9822fb4cd18534ff30cb66c5ecedcca9" ns2:_="" ns3:_="">
    <xsd:import namespace="6969adc5-b38b-4cc6-a8e5-77f2029eaff1"/>
    <xsd:import namespace="32887b21-c47d-4048-ab8b-a173fa6c57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9adc5-b38b-4cc6-a8e5-77f2029eaf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5b1e6b6-e49d-42c0-8c5f-af4d67d83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887b21-c47d-4048-ab8b-a173fa6c57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55abc39-6492-43f3-85fe-2e10f50082dc}" ma:internalName="TaxCatchAll" ma:showField="CatchAllData" ma:web="32887b21-c47d-4048-ab8b-a173fa6c57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B18AB6-8D87-47B8-BED0-42ED334801FA}">
  <ds:schemaRefs>
    <ds:schemaRef ds:uri="http://schemas.microsoft.com/office/2006/metadata/properties"/>
    <ds:schemaRef ds:uri="http://schemas.microsoft.com/office/infopath/2007/PartnerControls"/>
    <ds:schemaRef ds:uri="32887b21-c47d-4048-ab8b-a173fa6c571d"/>
    <ds:schemaRef ds:uri="6969adc5-b38b-4cc6-a8e5-77f2029eaff1"/>
  </ds:schemaRefs>
</ds:datastoreItem>
</file>

<file path=customXml/itemProps2.xml><?xml version="1.0" encoding="utf-8"?>
<ds:datastoreItem xmlns:ds="http://schemas.openxmlformats.org/officeDocument/2006/customXml" ds:itemID="{A4427CA9-2DF7-48D2-842F-EBB972EE13B3}">
  <ds:schemaRefs>
    <ds:schemaRef ds:uri="http://schemas.openxmlformats.org/officeDocument/2006/bibliography"/>
  </ds:schemaRefs>
</ds:datastoreItem>
</file>

<file path=customXml/itemProps3.xml><?xml version="1.0" encoding="utf-8"?>
<ds:datastoreItem xmlns:ds="http://schemas.openxmlformats.org/officeDocument/2006/customXml" ds:itemID="{14C33A69-DC60-441B-99DC-F71EB7049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9adc5-b38b-4cc6-a8e5-77f2029eaff1"/>
    <ds:schemaRef ds:uri="32887b21-c47d-4048-ab8b-a173fa6c57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E461E5-FD2C-483A-842F-967A09190A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Success Profile TEMPLATE 2026</Template>
  <TotalTime>1</TotalTime>
  <Pages>5</Pages>
  <Words>1625</Words>
  <Characters>9264</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Head of Sport | Equestrian</vt:lpstr>
    </vt:vector>
  </TitlesOfParts>
  <Company/>
  <LinksUpToDate>false</LinksUpToDate>
  <CharactersWithSpaces>10868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Equestrian Facility and Programme Manager</dc:title>
  <dc:subject/>
  <dc:creator>Darling, Jane</dc:creator>
  <cp:keywords/>
  <dc:description/>
  <cp:lastModifiedBy>Goddard, Jessica</cp:lastModifiedBy>
  <cp:revision>2</cp:revision>
  <cp:lastPrinted>2026-03-26T05:24:00Z</cp:lastPrinted>
  <dcterms:created xsi:type="dcterms:W3CDTF">2026-08-13T22:58:00Z</dcterms:created>
  <dcterms:modified xsi:type="dcterms:W3CDTF">2026-08-13T22:58:00Z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0x010100C914F9571A6291488C68193604D1A4EA</vt:lpwstr>
  </property>
  <property fmtid="{D5CDD505-2E9C-101B-9397-08002B2CF9AE}" pid="3" name="MediaServiceImageTags">
    <vt:lpwstr/>
  </property>
</Properties>
</file>